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BF99F" w14:textId="413ADB5C" w:rsidR="0069080B" w:rsidRPr="0069080B" w:rsidRDefault="0069080B" w:rsidP="00F4117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69080B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Národní muzeum vystavilo v Památníku Jana Palacha ve Všetatech obraz inspirovaný Palachovým odkazem</w:t>
      </w:r>
    </w:p>
    <w:p w14:paraId="5963F929" w14:textId="77777777" w:rsidR="00F41171" w:rsidRDefault="00F41171" w:rsidP="00F4117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cs-CZ"/>
        </w:rPr>
      </w:pPr>
    </w:p>
    <w:p w14:paraId="1BA44503" w14:textId="27DC15BE" w:rsidR="00F41171" w:rsidRDefault="0069080B" w:rsidP="00F4117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69080B">
        <w:rPr>
          <w:rFonts w:ascii="Calibri" w:eastAsia="Times New Roman" w:hAnsi="Calibri" w:cs="Calibri"/>
          <w:sz w:val="20"/>
          <w:szCs w:val="20"/>
          <w:lang w:eastAsia="cs-CZ"/>
        </w:rPr>
        <w:t>Tisková zpráva k vystavení obrazu </w:t>
      </w:r>
      <w:r w:rsidRPr="003F5C33">
        <w:rPr>
          <w:rFonts w:ascii="Calibri" w:eastAsia="Times New Roman" w:hAnsi="Calibri" w:cs="Calibri"/>
          <w:sz w:val="20"/>
          <w:szCs w:val="20"/>
          <w:lang w:eastAsia="cs-CZ"/>
        </w:rPr>
        <w:t>Jan Palach 1969</w:t>
      </w:r>
      <w:r w:rsidRPr="0069080B">
        <w:rPr>
          <w:rFonts w:ascii="Calibri" w:eastAsia="Times New Roman" w:hAnsi="Calibri" w:cs="Calibri"/>
          <w:sz w:val="20"/>
          <w:szCs w:val="20"/>
          <w:lang w:eastAsia="cs-CZ"/>
        </w:rPr>
        <w:t> v Památníku Jana Palacha</w:t>
      </w:r>
    </w:p>
    <w:p w14:paraId="17607BAF" w14:textId="09FE4140" w:rsidR="0069080B" w:rsidRPr="0069080B" w:rsidRDefault="0069080B" w:rsidP="00F4117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69080B">
        <w:rPr>
          <w:rFonts w:ascii="Calibri" w:eastAsia="Times New Roman" w:hAnsi="Calibri" w:cs="Calibri"/>
          <w:sz w:val="20"/>
          <w:szCs w:val="20"/>
          <w:lang w:eastAsia="cs-CZ"/>
        </w:rPr>
        <w:t>Praha, 21. srpna 2026</w:t>
      </w:r>
    </w:p>
    <w:p w14:paraId="07590D82" w14:textId="77777777" w:rsidR="00F41171" w:rsidRDefault="00F41171" w:rsidP="00F4117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Cs w:val="24"/>
          <w:bdr w:val="none" w:sz="0" w:space="0" w:color="auto" w:frame="1"/>
          <w:shd w:val="clear" w:color="auto" w:fill="C6C6C6"/>
          <w:lang w:eastAsia="cs-CZ"/>
        </w:rPr>
      </w:pPr>
    </w:p>
    <w:p w14:paraId="1BA83C9C" w14:textId="6E9F6E10" w:rsidR="0069080B" w:rsidRPr="0069080B" w:rsidRDefault="0069080B" w:rsidP="00F4117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69080B">
        <w:rPr>
          <w:rFonts w:ascii="Calibri" w:eastAsia="Times New Roman" w:hAnsi="Calibri" w:cs="Calibri"/>
          <w:b/>
          <w:bCs/>
          <w:szCs w:val="24"/>
          <w:lang w:eastAsia="cs-CZ"/>
        </w:rPr>
        <w:t>U příležitosti připomenutí srpnové okupace a výročí narození Jana Palacha představilo Národní muzeum v Památníku Jana Palacha ve Všetatech současné umělecké dílo inspirované jeho odkazem. Expozici doplnil obraz </w:t>
      </w:r>
      <w:r w:rsidRPr="003C3C33">
        <w:rPr>
          <w:rFonts w:ascii="Calibri" w:eastAsia="Times New Roman" w:hAnsi="Calibri" w:cs="Calibri"/>
          <w:b/>
          <w:bCs/>
          <w:szCs w:val="24"/>
          <w:lang w:eastAsia="cs-CZ"/>
        </w:rPr>
        <w:t>Jan Palach 1969</w:t>
      </w:r>
      <w:r w:rsidRPr="0069080B">
        <w:rPr>
          <w:rFonts w:ascii="Calibri" w:eastAsia="Times New Roman" w:hAnsi="Calibri" w:cs="Calibri"/>
          <w:b/>
          <w:bCs/>
          <w:szCs w:val="24"/>
          <w:lang w:eastAsia="cs-CZ"/>
        </w:rPr>
        <w:t> česko-britského autora Hynka Martince zachycující Palachovu posmrtnou masku. Dílo zapůjčil soukromý sběratel Václav Nekvapil. Národní muzeum tak navazuje na předchozí prezentace uměleckých děl tematicky spojených s osobností Jana Palacha.</w:t>
      </w:r>
    </w:p>
    <w:p w14:paraId="73A3B0E3" w14:textId="77777777" w:rsidR="00F41171" w:rsidRDefault="00F41171" w:rsidP="00F4117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zCs w:val="24"/>
          <w:lang w:eastAsia="cs-CZ"/>
        </w:rPr>
      </w:pPr>
    </w:p>
    <w:p w14:paraId="2029F56E" w14:textId="4F85349C" w:rsidR="0069080B" w:rsidRPr="0069080B" w:rsidRDefault="0069080B" w:rsidP="00F4117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69080B">
        <w:rPr>
          <w:rFonts w:ascii="Calibri" w:eastAsia="Times New Roman" w:hAnsi="Calibri" w:cs="Calibri"/>
          <w:i/>
          <w:iCs/>
          <w:szCs w:val="24"/>
          <w:lang w:eastAsia="cs-CZ"/>
        </w:rPr>
        <w:t>„Od událostí let 1968 a 1969 nás dělí více než půl století, přesto Palachův odkaz oslovuje i ty, kteří tuto dobu sami nezažili. Jedním z nich je malíř Hynek Martinec, který ve svém obraze zachytil posmrtnou masku Jana Palacha od Olbrama Zoubka. Jeho obraz přináší do památníku současný pohled na Palachův odkaz a nabízí návštěvníkům možnost setkat se s ním také prostřednictvím současného umění,“</w:t>
      </w:r>
      <w:r w:rsidRPr="0069080B">
        <w:rPr>
          <w:rFonts w:ascii="Calibri" w:eastAsia="Times New Roman" w:hAnsi="Calibri" w:cs="Calibri"/>
          <w:szCs w:val="24"/>
          <w:lang w:eastAsia="cs-CZ"/>
        </w:rPr>
        <w:t> říká generální ředitel Národního muzea Michal Lukeš.</w:t>
      </w:r>
    </w:p>
    <w:p w14:paraId="6887AA0A" w14:textId="77777777" w:rsidR="00F41171" w:rsidRDefault="00F41171" w:rsidP="00F41171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Cs w:val="24"/>
          <w:lang w:eastAsia="cs-CZ"/>
        </w:rPr>
      </w:pPr>
    </w:p>
    <w:p w14:paraId="04B93EC0" w14:textId="44403789" w:rsidR="0069080B" w:rsidRPr="0069080B" w:rsidRDefault="0069080B" w:rsidP="00F41171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69080B">
        <w:rPr>
          <w:rFonts w:ascii="Calibri" w:eastAsia="Times New Roman" w:hAnsi="Calibri" w:cs="Calibri"/>
          <w:color w:val="000000"/>
          <w:szCs w:val="24"/>
          <w:lang w:eastAsia="cs-CZ"/>
        </w:rPr>
        <w:t>Prostor určený pro jedno dílo je dlouhodobým konceptem památníku, který postupně představuje tvorbu autorů tematicky spjatou s jeho zaměřením. Jako první zde byla vystavena socha Zlatý Jan Olbrama Zoubka, po ní následovala Asambláž Jiřího Sozanského a fotografie Bohdana Holomíčka z ledna 1969, která je dnes součástí stálé expozice památníku. Zatím posledním dílem představeným v rámci tohoto konceptu byla socha Plamen Jiřího Jílka. Nyní ji nahradil obraz posmrtné masky s názvem Jan Palach 1969. Dílo Hynka Martince zapůjčil na dobu neurčitou řídící partner firmy CEC Group Václav Nekvapil za součinnosti sběratelské platformy EduArt Experience.</w:t>
      </w:r>
    </w:p>
    <w:p w14:paraId="26E72533" w14:textId="77777777" w:rsidR="00F41171" w:rsidRDefault="00F41171" w:rsidP="00F4117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Cs w:val="24"/>
          <w:lang w:eastAsia="cs-CZ"/>
        </w:rPr>
      </w:pPr>
    </w:p>
    <w:p w14:paraId="51A911A8" w14:textId="754E6035" w:rsidR="0069080B" w:rsidRPr="0069080B" w:rsidRDefault="0069080B" w:rsidP="00F4117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69080B">
        <w:rPr>
          <w:rFonts w:ascii="Calibri" w:eastAsia="Times New Roman" w:hAnsi="Calibri" w:cs="Calibri"/>
          <w:szCs w:val="24"/>
          <w:lang w:eastAsia="cs-CZ"/>
        </w:rPr>
        <w:t>Téma křehkosti demokracie a hodnoty svobody se v tvorbě Hynka Martince objevuje dlouhodobě. Obraz Jan Palach 1969 vznikl v době pandemie covidu-19.</w:t>
      </w:r>
    </w:p>
    <w:p w14:paraId="48D71D47" w14:textId="77777777" w:rsidR="00F41171" w:rsidRDefault="00F41171" w:rsidP="00F4117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szCs w:val="24"/>
          <w:lang w:eastAsia="cs-CZ"/>
        </w:rPr>
      </w:pPr>
    </w:p>
    <w:p w14:paraId="5E1745ED" w14:textId="5ACDCFF5" w:rsidR="0069080B" w:rsidRPr="0069080B" w:rsidRDefault="0069080B" w:rsidP="00F4117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69080B">
        <w:rPr>
          <w:rFonts w:ascii="Calibri" w:eastAsia="Times New Roman" w:hAnsi="Calibri" w:cs="Calibri"/>
          <w:i/>
          <w:iCs/>
          <w:szCs w:val="24"/>
          <w:lang w:eastAsia="cs-CZ"/>
        </w:rPr>
        <w:t>„Původně jsem obraz maloval hlavně pro sebe jako terapii v době covidových restrikcí. Osobnost Jana Palacha pro mne představuje ztělesnění naděje. Jeho hrdinský čin je vzpourou proti pasivitě a odhodláním bojovat za svobodu. A to je dobré si připomínat, zejména v době aktuálních válečných konfliktů a štěpení společnosti,“</w:t>
      </w:r>
      <w:r w:rsidRPr="0069080B">
        <w:rPr>
          <w:rFonts w:ascii="Calibri" w:eastAsia="Times New Roman" w:hAnsi="Calibri" w:cs="Calibri"/>
          <w:szCs w:val="24"/>
          <w:lang w:eastAsia="cs-CZ"/>
        </w:rPr>
        <w:t> vysvětlil Hynek Martinec.</w:t>
      </w:r>
    </w:p>
    <w:p w14:paraId="32147FAD" w14:textId="77777777" w:rsidR="00F41171" w:rsidRDefault="00F41171" w:rsidP="00F4117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Cs w:val="24"/>
          <w:lang w:eastAsia="cs-CZ"/>
        </w:rPr>
      </w:pPr>
    </w:p>
    <w:p w14:paraId="3DE28484" w14:textId="24AFC9D7" w:rsidR="0069080B" w:rsidRPr="0069080B" w:rsidRDefault="0069080B" w:rsidP="00F4117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69080B">
        <w:rPr>
          <w:rFonts w:ascii="Calibri" w:eastAsia="Times New Roman" w:hAnsi="Calibri" w:cs="Calibri"/>
          <w:szCs w:val="24"/>
          <w:lang w:eastAsia="cs-CZ"/>
        </w:rPr>
        <w:t>Památník Jana Palacha ve Všetatech vznikl přeměnou původního vesnického domu, v němž Jan Palach strávil dětství a mládí. Národní muzeum vypsalo v roce 2015 na jeho podobu umělecko-architektonickou soutěž.</w:t>
      </w:r>
    </w:p>
    <w:p w14:paraId="13B56496" w14:textId="77777777" w:rsidR="00F41171" w:rsidRDefault="00F41171" w:rsidP="00F4117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Cs w:val="24"/>
          <w:lang w:eastAsia="cs-CZ"/>
        </w:rPr>
      </w:pPr>
    </w:p>
    <w:p w14:paraId="3602999D" w14:textId="06DEFCCC" w:rsidR="0069080B" w:rsidRPr="0069080B" w:rsidRDefault="0069080B" w:rsidP="00F4117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69080B">
        <w:rPr>
          <w:rFonts w:ascii="Calibri" w:eastAsia="Times New Roman" w:hAnsi="Calibri" w:cs="Calibri"/>
          <w:szCs w:val="24"/>
          <w:lang w:eastAsia="cs-CZ"/>
        </w:rPr>
        <w:t xml:space="preserve">Historická expozice přibližuje životní příběh Jana Palacha a jeho protest, kterým chtěl 16. ledna 1969 vyburcovat veřejnost z rezignace, do níž upadala necelých pět měsíců po srpnové okupaci Československa. Prostřednictvím autentických předmětů, interaktivních obrazovek </w:t>
      </w:r>
      <w:r w:rsidRPr="0069080B">
        <w:rPr>
          <w:rFonts w:ascii="Calibri" w:eastAsia="Times New Roman" w:hAnsi="Calibri" w:cs="Calibri"/>
          <w:szCs w:val="24"/>
          <w:lang w:eastAsia="cs-CZ"/>
        </w:rPr>
        <w:lastRenderedPageBreak/>
        <w:t>a</w:t>
      </w:r>
      <w:r w:rsidR="00F41171">
        <w:rPr>
          <w:rFonts w:ascii="Calibri" w:eastAsia="Times New Roman" w:hAnsi="Calibri" w:cs="Calibri"/>
          <w:szCs w:val="24"/>
          <w:lang w:eastAsia="cs-CZ"/>
        </w:rPr>
        <w:t> </w:t>
      </w:r>
      <w:r w:rsidRPr="0069080B">
        <w:rPr>
          <w:rFonts w:ascii="Calibri" w:eastAsia="Times New Roman" w:hAnsi="Calibri" w:cs="Calibri"/>
          <w:szCs w:val="24"/>
          <w:lang w:eastAsia="cs-CZ"/>
        </w:rPr>
        <w:t>dobových obrazových a zvukových záznamů představuje Palachovo rodinné prostředí, jeho život i události ledna 1969. Zachycuje rovněž reakce společnosti a státní moci na jeho čin v</w:t>
      </w:r>
      <w:r w:rsidR="00F41171">
        <w:rPr>
          <w:rFonts w:ascii="Calibri" w:eastAsia="Times New Roman" w:hAnsi="Calibri" w:cs="Calibri"/>
          <w:szCs w:val="24"/>
          <w:lang w:eastAsia="cs-CZ"/>
        </w:rPr>
        <w:t> </w:t>
      </w:r>
      <w:r w:rsidRPr="0069080B">
        <w:rPr>
          <w:rFonts w:ascii="Calibri" w:eastAsia="Times New Roman" w:hAnsi="Calibri" w:cs="Calibri"/>
          <w:szCs w:val="24"/>
          <w:lang w:eastAsia="cs-CZ"/>
        </w:rPr>
        <w:t>roce 1969, v období normalizace i po roce 1989.</w:t>
      </w:r>
    </w:p>
    <w:p w14:paraId="6F564CC7" w14:textId="77777777" w:rsidR="00F41171" w:rsidRDefault="00F41171" w:rsidP="00F4117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Cs w:val="24"/>
          <w:lang w:eastAsia="cs-CZ"/>
        </w:rPr>
      </w:pPr>
    </w:p>
    <w:p w14:paraId="1CCBF7D3" w14:textId="3394E0B9" w:rsidR="0069080B" w:rsidRPr="0069080B" w:rsidRDefault="0069080B" w:rsidP="00F4117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69080B">
        <w:rPr>
          <w:rFonts w:ascii="Calibri" w:eastAsia="Times New Roman" w:hAnsi="Calibri" w:cs="Calibri"/>
          <w:szCs w:val="24"/>
          <w:lang w:eastAsia="cs-CZ"/>
        </w:rPr>
        <w:t>Mezi nejvýznamnější exponáty patří státní vlajka, kterou bylo přikryto Palachovo tělo po smrti, a posmrtná maska vytvořená sochařem Olbramem Zoubkem. Součástí expozice je také dokument o Janu Palachovi, který pro památník natočila režisérka Olga Sommerová.</w:t>
      </w:r>
    </w:p>
    <w:p w14:paraId="28B51B86" w14:textId="77777777" w:rsidR="00F41171" w:rsidRDefault="00F41171" w:rsidP="00F4117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Cs w:val="24"/>
          <w:lang w:eastAsia="cs-CZ"/>
        </w:rPr>
      </w:pPr>
    </w:p>
    <w:p w14:paraId="57EF20AF" w14:textId="04E26791" w:rsidR="0069080B" w:rsidRPr="0069080B" w:rsidRDefault="0069080B" w:rsidP="00F4117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69080B">
        <w:rPr>
          <w:rFonts w:ascii="Calibri" w:eastAsia="Times New Roman" w:hAnsi="Calibri" w:cs="Calibri"/>
          <w:szCs w:val="24"/>
          <w:lang w:eastAsia="cs-CZ"/>
        </w:rPr>
        <w:t>Kromě tradičních pietních setkání pořádá Národní muzeum v Památníku Jana Palacha také letní akce pro širokou veřejnost. U příležitosti výročí Palachova narození se zde uskutečnila divadelní inscenace díla Václava Havla, debata pamětníků či koncert v kostele sv. Petra a</w:t>
      </w:r>
      <w:r w:rsidR="00F41171">
        <w:rPr>
          <w:rFonts w:ascii="Calibri" w:eastAsia="Times New Roman" w:hAnsi="Calibri" w:cs="Calibri"/>
          <w:szCs w:val="24"/>
          <w:lang w:eastAsia="cs-CZ"/>
        </w:rPr>
        <w:t> </w:t>
      </w:r>
      <w:r w:rsidRPr="0069080B">
        <w:rPr>
          <w:rFonts w:ascii="Calibri" w:eastAsia="Times New Roman" w:hAnsi="Calibri" w:cs="Calibri"/>
          <w:szCs w:val="24"/>
          <w:lang w:eastAsia="cs-CZ"/>
        </w:rPr>
        <w:t>Pavla.</w:t>
      </w:r>
    </w:p>
    <w:p w14:paraId="289DD3B9" w14:textId="77777777" w:rsidR="00F41171" w:rsidRDefault="00F41171" w:rsidP="00F4117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Cs w:val="24"/>
          <w:lang w:eastAsia="cs-CZ"/>
        </w:rPr>
      </w:pPr>
    </w:p>
    <w:p w14:paraId="0BC5BAE9" w14:textId="717DDF0A" w:rsidR="0069080B" w:rsidRPr="0069080B" w:rsidRDefault="0069080B" w:rsidP="00F4117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69080B">
        <w:rPr>
          <w:rFonts w:ascii="Calibri" w:eastAsia="Times New Roman" w:hAnsi="Calibri" w:cs="Calibri"/>
          <w:szCs w:val="24"/>
          <w:lang w:eastAsia="cs-CZ"/>
        </w:rPr>
        <w:t>Památník je pro veřejnost otevřen od pátku do neděle od 10 do 16 hodin. Vstup je zdarma.</w:t>
      </w:r>
    </w:p>
    <w:p w14:paraId="65D39491" w14:textId="77777777" w:rsidR="00F41171" w:rsidRDefault="00F41171" w:rsidP="00F4117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Cs w:val="24"/>
          <w:lang w:eastAsia="cs-CZ"/>
        </w:rPr>
      </w:pPr>
    </w:p>
    <w:p w14:paraId="3BA02E3F" w14:textId="2EB9E2B0" w:rsidR="0069080B" w:rsidRPr="0069080B" w:rsidRDefault="0069080B" w:rsidP="00F4117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69080B">
        <w:rPr>
          <w:rFonts w:ascii="Calibri" w:eastAsia="Times New Roman" w:hAnsi="Calibri" w:cs="Calibri"/>
          <w:szCs w:val="24"/>
          <w:lang w:eastAsia="cs-CZ"/>
        </w:rPr>
        <w:t>Více informací naleznete na </w:t>
      </w:r>
      <w:hyperlink r:id="rId9" w:tgtFrame="_blank" w:history="1">
        <w:r w:rsidRPr="0069080B">
          <w:rPr>
            <w:rFonts w:ascii="Calibri" w:eastAsia="Times New Roman" w:hAnsi="Calibri" w:cs="Calibri"/>
            <w:color w:val="0000FF"/>
            <w:szCs w:val="24"/>
            <w:u w:val="single"/>
            <w:lang w:eastAsia="cs-CZ"/>
          </w:rPr>
          <w:t>www.nm.cz</w:t>
        </w:r>
      </w:hyperlink>
      <w:r w:rsidRPr="0069080B">
        <w:rPr>
          <w:rFonts w:ascii="Calibri" w:eastAsia="Times New Roman" w:hAnsi="Calibri" w:cs="Calibri"/>
          <w:szCs w:val="24"/>
          <w:lang w:eastAsia="cs-CZ"/>
        </w:rPr>
        <w:t> </w:t>
      </w:r>
    </w:p>
    <w:p w14:paraId="23EFDB6D" w14:textId="77777777" w:rsidR="008F0A15" w:rsidRDefault="008F0A15" w:rsidP="00F41171">
      <w:pPr>
        <w:pStyle w:val="paragraph"/>
        <w:spacing w:before="0" w:beforeAutospacing="0" w:after="0" w:afterAutospacing="0" w:line="24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 </w:t>
      </w:r>
      <w:r>
        <w:rPr>
          <w:rStyle w:val="eop"/>
          <w:rFonts w:ascii="Calibri" w:hAnsi="Calibri" w:cs="Calibri"/>
        </w:rPr>
        <w:t> </w:t>
      </w:r>
    </w:p>
    <w:p w14:paraId="43C1B0F3" w14:textId="77777777" w:rsidR="008F0A15" w:rsidRDefault="008F0A15" w:rsidP="00F41171">
      <w:pPr>
        <w:pStyle w:val="paragraph"/>
        <w:shd w:val="clear" w:color="auto" w:fill="FFFFFF"/>
        <w:spacing w:before="0" w:beforeAutospacing="0" w:after="0" w:afterAutospacing="0" w:line="24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A50343"/>
        </w:rPr>
        <w:t>Mgr. Kristina Kvapilová</w:t>
      </w:r>
      <w:r>
        <w:rPr>
          <w:rStyle w:val="eop"/>
          <w:rFonts w:ascii="Calibri" w:hAnsi="Calibri" w:cs="Calibri"/>
          <w:color w:val="A50343"/>
        </w:rPr>
        <w:t> </w:t>
      </w:r>
    </w:p>
    <w:p w14:paraId="78AE37A3" w14:textId="77777777" w:rsidR="008F0A15" w:rsidRDefault="008F0A15" w:rsidP="008F0A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</w:rPr>
        <w:t>Vedoucí Oddělení vnějších vztahů </w:t>
      </w:r>
      <w:r>
        <w:rPr>
          <w:rStyle w:val="eop"/>
          <w:rFonts w:ascii="Calibri" w:hAnsi="Calibri" w:cs="Calibri"/>
        </w:rPr>
        <w:t> </w:t>
      </w:r>
    </w:p>
    <w:p w14:paraId="4E994E7E" w14:textId="77777777" w:rsidR="008F0A15" w:rsidRDefault="008F0A15" w:rsidP="008F0A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NÁRODNÍ MUZEUM       </w:t>
      </w:r>
      <w:r>
        <w:rPr>
          <w:rStyle w:val="eop"/>
          <w:rFonts w:ascii="Calibri" w:hAnsi="Calibri" w:cs="Calibri"/>
        </w:rPr>
        <w:t> </w:t>
      </w:r>
    </w:p>
    <w:p w14:paraId="6A650F5D" w14:textId="77777777" w:rsidR="008F0A15" w:rsidRDefault="008F0A15" w:rsidP="008F0A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A50343"/>
        </w:rPr>
        <w:t>T:</w:t>
      </w:r>
      <w:r>
        <w:rPr>
          <w:rStyle w:val="normaltextrun"/>
          <w:rFonts w:ascii="Calibri" w:hAnsi="Calibri" w:cs="Calibri"/>
        </w:rPr>
        <w:t> +420 224 497 250                                      </w:t>
      </w:r>
      <w:r>
        <w:rPr>
          <w:rStyle w:val="eop"/>
          <w:rFonts w:ascii="Calibri" w:hAnsi="Calibri" w:cs="Calibri"/>
        </w:rPr>
        <w:t> </w:t>
      </w:r>
    </w:p>
    <w:p w14:paraId="420B4996" w14:textId="77777777" w:rsidR="008F0A15" w:rsidRDefault="008F0A15" w:rsidP="008F0A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A50343"/>
        </w:rPr>
        <w:t>M:</w:t>
      </w:r>
      <w:r>
        <w:rPr>
          <w:rStyle w:val="normaltextrun"/>
          <w:rFonts w:ascii="Calibri" w:hAnsi="Calibri" w:cs="Calibri"/>
        </w:rPr>
        <w:t> +420 731 514 077           </w:t>
      </w:r>
      <w:r>
        <w:rPr>
          <w:rStyle w:val="eop"/>
          <w:rFonts w:ascii="Calibri" w:hAnsi="Calibri" w:cs="Calibri"/>
        </w:rPr>
        <w:t> </w:t>
      </w:r>
    </w:p>
    <w:p w14:paraId="4612E16C" w14:textId="77777777" w:rsidR="008F0A15" w:rsidRDefault="008F0A15" w:rsidP="008F0A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A50343"/>
        </w:rPr>
        <w:t>E: </w:t>
      </w:r>
      <w:hyperlink r:id="rId10" w:tgtFrame="_blank" w:history="1">
        <w:r>
          <w:rPr>
            <w:rStyle w:val="normaltextrun"/>
            <w:rFonts w:ascii="Calibri" w:hAnsi="Calibri" w:cs="Calibri"/>
            <w:color w:val="0000FF"/>
            <w:u w:val="single"/>
          </w:rPr>
          <w:t>kristina.kvapilova@nm.cz</w:t>
        </w:r>
      </w:hyperlink>
      <w:r>
        <w:rPr>
          <w:rStyle w:val="eop"/>
          <w:rFonts w:ascii="Calibri" w:hAnsi="Calibri" w:cs="Calibri"/>
        </w:rPr>
        <w:t> </w:t>
      </w:r>
    </w:p>
    <w:p w14:paraId="5D5ED595" w14:textId="77777777" w:rsidR="008F0A15" w:rsidRDefault="008F0A15" w:rsidP="008F0A15">
      <w:pPr>
        <w:pStyle w:val="paragraph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0DFDDB2C" w14:textId="05A5DCE9" w:rsidR="00F64C63" w:rsidRPr="0064090B" w:rsidRDefault="00F64C63" w:rsidP="005B4EDE">
      <w:pPr>
        <w:jc w:val="both"/>
        <w:rPr>
          <w:rFonts w:cstheme="minorHAnsi"/>
        </w:rPr>
      </w:pPr>
    </w:p>
    <w:p w14:paraId="5ECDE9BE" w14:textId="77777777" w:rsidR="00F64C63" w:rsidRPr="0064090B" w:rsidRDefault="00F64C63" w:rsidP="005B4EDE">
      <w:pPr>
        <w:jc w:val="both"/>
        <w:rPr>
          <w:rFonts w:cstheme="minorHAnsi"/>
        </w:rPr>
      </w:pPr>
    </w:p>
    <w:p w14:paraId="0F12F9F3" w14:textId="720F2D28" w:rsidR="00365B5E" w:rsidRPr="005B4EDE" w:rsidRDefault="00365B5E" w:rsidP="005B4EDE">
      <w:pPr>
        <w:jc w:val="both"/>
        <w:rPr>
          <w:rFonts w:ascii="Times New Roman" w:hAnsi="Times New Roman" w:cs="Times New Roman"/>
        </w:rPr>
      </w:pPr>
    </w:p>
    <w:p w14:paraId="660BA57C" w14:textId="77777777" w:rsidR="00CA1D8F" w:rsidRPr="005B4EDE" w:rsidRDefault="00CA1D8F" w:rsidP="005B4EDE">
      <w:pPr>
        <w:jc w:val="both"/>
        <w:rPr>
          <w:rFonts w:ascii="Times New Roman" w:hAnsi="Times New Roman" w:cs="Times New Roman"/>
        </w:rPr>
      </w:pPr>
    </w:p>
    <w:sectPr w:rsidR="00CA1D8F" w:rsidRPr="005B4EDE" w:rsidSect="001C35C2">
      <w:footerReference w:type="default" r:id="rId11"/>
      <w:headerReference w:type="first" r:id="rId12"/>
      <w:footerReference w:type="first" r:id="rId13"/>
      <w:pgSz w:w="11906" w:h="16838"/>
      <w:pgMar w:top="2111" w:right="1417" w:bottom="1417" w:left="1417" w:header="211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623D6" w14:textId="77777777" w:rsidR="00B97385" w:rsidRDefault="00B97385" w:rsidP="00791B67">
      <w:r>
        <w:separator/>
      </w:r>
    </w:p>
  </w:endnote>
  <w:endnote w:type="continuationSeparator" w:id="0">
    <w:p w14:paraId="24138052" w14:textId="77777777" w:rsidR="00B97385" w:rsidRDefault="00B97385" w:rsidP="0079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1AD8" w14:textId="77777777" w:rsidR="00365B5E" w:rsidRDefault="00424C1A">
    <w:pPr>
      <w:pStyle w:val="Zpat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F4DB8B6" wp14:editId="0C3CCAAC">
          <wp:simplePos x="0" y="0"/>
          <wp:positionH relativeFrom="margin">
            <wp:posOffset>-945515</wp:posOffset>
          </wp:positionH>
          <wp:positionV relativeFrom="margin">
            <wp:posOffset>8404225</wp:posOffset>
          </wp:positionV>
          <wp:extent cx="7647940" cy="763905"/>
          <wp:effectExtent l="0" t="0" r="0" b="0"/>
          <wp:wrapTight wrapText="bothSides">
            <wp:wrapPolygon edited="0">
              <wp:start x="1112" y="2514"/>
              <wp:lineTo x="610" y="6823"/>
              <wp:lineTo x="610" y="19032"/>
              <wp:lineTo x="1220" y="19032"/>
              <wp:lineTo x="10043" y="15800"/>
              <wp:lineTo x="20660" y="14723"/>
              <wp:lineTo x="20732" y="8978"/>
              <wp:lineTo x="14312" y="8978"/>
              <wp:lineTo x="20840" y="5746"/>
              <wp:lineTo x="20983" y="4309"/>
              <wp:lineTo x="20194" y="2514"/>
              <wp:lineTo x="1112" y="2514"/>
            </wp:wrapPolygon>
          </wp:wrapTight>
          <wp:docPr id="7368761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87610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7940" cy="763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CE80" w14:textId="77777777" w:rsidR="00791B67" w:rsidRDefault="00424C1A" w:rsidP="00791B67">
    <w:pPr>
      <w:pStyle w:val="Zpat"/>
      <w:tabs>
        <w:tab w:val="clear" w:pos="4536"/>
        <w:tab w:val="clear" w:pos="9072"/>
        <w:tab w:val="left" w:pos="3707"/>
      </w:tabs>
    </w:pPr>
    <w:r>
      <w:rPr>
        <w:noProof/>
      </w:rPr>
      <w:drawing>
        <wp:anchor distT="0" distB="0" distL="114300" distR="114300" simplePos="0" relativeHeight="251668480" behindDoc="1" locked="0" layoutInCell="1" allowOverlap="1" wp14:anchorId="4B5BC7A2" wp14:editId="313E4430">
          <wp:simplePos x="0" y="0"/>
          <wp:positionH relativeFrom="margin">
            <wp:posOffset>-945515</wp:posOffset>
          </wp:positionH>
          <wp:positionV relativeFrom="margin">
            <wp:posOffset>8404225</wp:posOffset>
          </wp:positionV>
          <wp:extent cx="7647940" cy="763905"/>
          <wp:effectExtent l="0" t="0" r="0" b="0"/>
          <wp:wrapTight wrapText="bothSides">
            <wp:wrapPolygon edited="0">
              <wp:start x="1112" y="2514"/>
              <wp:lineTo x="610" y="6823"/>
              <wp:lineTo x="610" y="19032"/>
              <wp:lineTo x="1220" y="19032"/>
              <wp:lineTo x="10043" y="15800"/>
              <wp:lineTo x="20660" y="14723"/>
              <wp:lineTo x="20732" y="8978"/>
              <wp:lineTo x="14312" y="8978"/>
              <wp:lineTo x="20840" y="5746"/>
              <wp:lineTo x="20983" y="4309"/>
              <wp:lineTo x="20194" y="2514"/>
              <wp:lineTo x="1112" y="2514"/>
            </wp:wrapPolygon>
          </wp:wrapTight>
          <wp:docPr id="95283858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838588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7940" cy="763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E8AE7" w14:textId="77777777" w:rsidR="00B97385" w:rsidRDefault="00B97385" w:rsidP="00791B67">
      <w:r>
        <w:separator/>
      </w:r>
    </w:p>
  </w:footnote>
  <w:footnote w:type="continuationSeparator" w:id="0">
    <w:p w14:paraId="056F9304" w14:textId="77777777" w:rsidR="00B97385" w:rsidRDefault="00B97385" w:rsidP="00791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A78CC" w14:textId="77777777" w:rsidR="00791B67" w:rsidRDefault="001C35C2" w:rsidP="001C35C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62BD93E" wp14:editId="544AE8F1">
              <wp:simplePos x="0" y="0"/>
              <wp:positionH relativeFrom="column">
                <wp:posOffset>-474282</wp:posOffset>
              </wp:positionH>
              <wp:positionV relativeFrom="paragraph">
                <wp:posOffset>-1132255</wp:posOffset>
              </wp:positionV>
              <wp:extent cx="6726725" cy="1095375"/>
              <wp:effectExtent l="0" t="0" r="17145" b="0"/>
              <wp:wrapNone/>
              <wp:docPr id="1846381630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26725" cy="1095375"/>
                        <a:chOff x="0" y="0"/>
                        <a:chExt cx="6726725" cy="1095375"/>
                      </a:xfrm>
                    </wpg:grpSpPr>
                    <wpg:grpSp>
                      <wpg:cNvPr id="1222340775" name="Skupina 1222340775"/>
                      <wpg:cNvGrpSpPr/>
                      <wpg:grpSpPr>
                        <a:xfrm>
                          <a:off x="144855" y="0"/>
                          <a:ext cx="6419850" cy="1095375"/>
                          <a:chOff x="0" y="0"/>
                          <a:chExt cx="6419850" cy="1095375"/>
                        </a:xfrm>
                      </wpg:grpSpPr>
                      <wpg:grpSp>
                        <wpg:cNvPr id="938955727" name="Skupina 938955727"/>
                        <wpg:cNvGrpSpPr/>
                        <wpg:grpSpPr>
                          <a:xfrm>
                            <a:off x="2600325" y="0"/>
                            <a:ext cx="3819525" cy="1095375"/>
                            <a:chOff x="0" y="0"/>
                            <a:chExt cx="3819525" cy="1095375"/>
                          </a:xfrm>
                        </wpg:grpSpPr>
                        <wps:wsp>
                          <wps:cNvPr id="828202635" name="Textové pole 828202635"/>
                          <wps:cNvSpPr txBox="1"/>
                          <wps:spPr>
                            <a:xfrm>
                              <a:off x="0" y="0"/>
                              <a:ext cx="3819525" cy="657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7DE02FD" w14:textId="77777777" w:rsidR="00791B67" w:rsidRPr="00C95ABB" w:rsidRDefault="00791B67" w:rsidP="00791B67">
                                <w:pPr>
                                  <w:contextualSpacing/>
                                  <w:jc w:val="right"/>
                                  <w:rPr>
                                    <w:b/>
                                    <w:bCs/>
                                    <w:color w:val="A50343" w:themeColor="accent5"/>
                                    <w:sz w:val="40"/>
                                    <w:szCs w:val="32"/>
                                  </w:rPr>
                                </w:pPr>
                                <w:r w:rsidRPr="00C95ABB">
                                  <w:rPr>
                                    <w:b/>
                                    <w:bCs/>
                                    <w:color w:val="A50343" w:themeColor="accent5"/>
                                    <w:sz w:val="40"/>
                                    <w:szCs w:val="32"/>
                                  </w:rPr>
                                  <w:t>Tisková zpráva</w:t>
                                </w:r>
                              </w:p>
                              <w:p w14:paraId="1B25962E" w14:textId="77777777" w:rsidR="00791B67" w:rsidRPr="00C95ABB" w:rsidRDefault="00791B67" w:rsidP="00791B67">
                                <w:pPr>
                                  <w:contextualSpacing/>
                                  <w:jc w:val="right"/>
                                  <w:rPr>
                                    <w:sz w:val="32"/>
                                  </w:rPr>
                                </w:pPr>
                                <w:r>
                                  <w:rPr>
                                    <w:sz w:val="32"/>
                                  </w:rPr>
                                  <w:t>Národní muzeum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9109938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04950" y="847725"/>
                              <a:ext cx="2304415" cy="247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08C0DA" w14:textId="77777777" w:rsidR="00791B67" w:rsidRPr="00C95ABB" w:rsidRDefault="00791B67" w:rsidP="00791B67">
                                <w:pPr>
                                  <w:jc w:val="right"/>
                                  <w:rPr>
                                    <w:szCs w:val="20"/>
                                  </w:rPr>
                                </w:pPr>
                                <w:r w:rsidRPr="00C95ABB">
                                  <w:rPr>
                                    <w:szCs w:val="20"/>
                                  </w:rPr>
                                  <w:t>www.nm.cz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74320828" name="Obrázek 1974320828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07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1479657426" name="Přímá spojnice 1"/>
                      <wps:cNvCnPr/>
                      <wps:spPr>
                        <a:xfrm>
                          <a:off x="0" y="836565"/>
                          <a:ext cx="6726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2BD93E" id="Skupina 2" o:spid="_x0000_s1026" style="position:absolute;margin-left:-37.35pt;margin-top:-89.15pt;width:529.65pt;height:86.25pt;z-index:251664384" coordsize="67267,10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RMOAAD1GAAEAhQAAgMYAP8A&#10;GQAAAAAAAQA5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UA///yAAAAAAAAAAAAAAAAAAAAAAAC/9sA/f70AAAAAAAA&#10;AAAA/APbAAD07v////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ZNS61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IQgA4OceAAcEIAD+ASUAAQA5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Dx&#10;AP4A1gAC/9sA/f70AAAAAAAAAAAA/ADj///24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c&#10;0XuD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Ew4AAPUYAAYFLAAAATUAAP8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PEA/wC9APoAwwAgFPMA4OwNAAAAAAAAAAAAAAAAAAAG+f//7f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lul3s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Ywecw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0VAAD7EQAHBCAA/gElAAEAO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AMcA+/u7AAAL6P//7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raXTR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4wAA/8sA+vvUACAZ4v/f&#10;3/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qEvgU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E0qhc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ISEIAOTpMgACBE0AAP8dAAAAAAAAAAAAAAAAAAAA&#10;AAAAAAAAAAAAAAAAAAAAAAAAAAAAAAAAAAAAAAAAAAAAAAAAAAAAAAAAAAAAAAAAAAAAAAAAAAAA&#10;AAAAAAAAAAAAAAAAAAAAAAAAAAAAAAAAAAAB1QD+/MEA/APb///z6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DRUAAAAAAAAAAAAAAAAAAAAAAAAAAAAAAAAAAAAAAAAA&#10;AAAAAAAAAAAAAAX/GwD//goABAUkAP3+DQABADkAAAAAAAAAAAAAAAAAAAAAAAAAAAAAAAAAAAAA&#10;AAAAAAAAAAAAAAAAAAAAAAAAAAAAAAAAAAAAAAAAAAAAAAAAAAAAAAAAAAAAAAAAAAAAAAAAAAAA&#10;AAAAAAAAAAAAAAAAAAAAAAAAAAAAAAAAAAAAAAAAAAAAAAAAAAAAAAAB4wD//qkAGxXY/9/f+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9TPL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ISEI&#10;AODsDQAF/xsAAwMuAP7+RgAAAAAAAAAAAAAAAAAAAAAAAAAAAAAAAAAAAAAAAAAAAAAAAAAAAAAA&#10;AAAAAAAAAAAAAAAAAAAAAAAAAAAAAeMA///kAAMC8wD8+9wAAAAAAAEC9gD7AeUAAAAAAAAAAAAg&#10;FPP/39/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wAADBIAAPsRAAQCFAACAxgA/wAZAAAAAAAAAAAAAwLzAP/96AD+&#10;ASUAAQA5AAAAAAAAAAAAAAAAAAAAAAAAAAAAAAAAAAAAAAAAAAAAAAAAAAAAAAAAAAAAAAAAAAAA&#10;AAAAAAAAAAAAAAAAAAAAAAAAAAAAAAAAAAAAAAAAAAAAAAAAAAACAroA+Pu////24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GMHnM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hIQgA4OceAAgHOAD//jcA/wAPAAAAAAAAAAAAAAAAAAAAAAAAAAAA&#10;AAAAAAAAAAAAAAAAAAAAAAAAAAAAAAAAAAAAAAAAAAAAAAAAAAAAAAEA8QD+ANYAAv/bAPkHyP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TDgAA+gcAAAAAAAD7&#10;EQAGBSwAAAE1AAD/HQAAAAAAAAAAAAAAAAAAAAAAAAAAAAAAAAAAAAAAAAAAAAAAAAAAAAAAAAAA&#10;AAAAAAAAAAAAAAAAAAAAAAAAAAAAAAAAAAAB4wD6+p+iskCuAAAgAElEQVQAAPnd////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RMOAAf5OAD/&#10;AkEAAP8dAAAAAAAAAAAAAAAAAAAAAAAAAAAAAAAAAAAAAAAAAAAAAAAAAAAAAAAAAAAAAAAAAAAB&#10;1QD///IA//3PAAEC9gD7AeUAAAb5///t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DRUA&#10;CAJJAP7+RgAAAAAAAAAAAAAAAAAAAAAAAAAAAAAAAAAAAAAAAAAAAAAAAAAAAAAAAAAAAAAAAAAA&#10;AAAAAAAAAAAAAAAAAAAAAAAAAAEA8QD+ANYAAwLzAPz73AD8/uwAAAXv///z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dRfdg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TDgAH+TgA/wJBAAD/HQAAAAAAAAAAAAAAAAAAAAAAAAAA&#10;AAAAAAAAAAAAAAAAAAAAAAAAAAAAAAAAAAAAAAAAAeMA//6pAPv10/////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AAAkaAAYD&#10;NQAAATUAAP8dAAAAAAAAAAAAAAAAAAAAAAAAAAAAAAAAAAAAAAAAAAAAAAAAAAAAAAAAAAAAAAAA&#10;AAAAAAAAAAAAAAAAAAAAAAAAAAAAAAAAAAAAAAAAAAAAAAHjAPr6n///+N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tDpoh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DRUA&#10;BgA9AAEAQwD/AA8AAAAAAAAAAAAAAAAAAAAAAAAAAAAAAAAAAAAAAAAAAAAAAAAAAAAAAAAAAAAA&#10;AAAAAQDxAP8AvQD6AMP///P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TDgAF+SIA&#10;AQJJAAD/KwAAAAAAAAAAAAAAAAAAAAAAAAAAAAAAAAAAAAAAAAAAAAAAAAAAAAAAAAAAAAAAAAAA&#10;AAAAAAAAAAAAAAAAAAAAAAAAAAAAAAAAAAAAAAHjAPr6n///+N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ldxIV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ISEIAOfrPgD/AkEAAP8dAAAAAAAAAAAAAAAAAAAA&#10;AAAAAAAAAAAAAAAAAAAAAAAAAAAAAAAAAAAAAAAAAAAAAAAB1QD+/MEA/APb///z6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ISEIAOXrKAD//goAAAAAAAAAAAAAAAAAAAAAAAEC9gD7AeX/&#10;//P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hIQgA5+s+AP8C&#10;MwAA/ysAAAAAAAAAAAAAAAAAAAAAAAAAAAAAAAAAAAAAAAAAAAAAAAAAAAAAAAAAAAAAAAAAAAAA&#10;AAAAAAAAAAAAAAAAAAAAAAAAAAAAAAAAAP8AxwAC/9sA+f7X///24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0GvY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hjB5z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DAAULLQABAkkAAP8rAAAAAAAAAAAAAAAAAAAAAAAAAAAAAAAAAAAAAAAAAAAAAAAA&#10;AAAAAAAAAAAA/wDHAP/9zwD8AOMAAPfm////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GDDAAAQF0AAAAAAAAAAAAAAAAAAAAAAAAAAAAAAAAAAAAAAAAAAAA/v2W//v2x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AQMAAAwS&#10;AAf/MQD/AkEAAP8dAAAAAAAAAAAAAAAAAAAAAAAAAAAAAAAAAAAAAAAAAAAAAAAAAAAAAAAAAAAA&#10;AAAAAAAAAAAAAAAAAAAAAAAAAAAAAAAAAAAAAP8AxwD7AKr///P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t3map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Ew4ABvpEAAEAQwD/AA8A&#10;AAAAAAAAAAAAAAAAAAAAAAAAAAAAAAAAAAAAAAAAAAAAAeMAAP/LAPr71AAAC+j//+3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Bw6HAAD/&#10;HQAAAAAAAAAAAAAAAAAAAAAAAAAAAAAAAAAAAAAAAAAAAAAAAAD6Bmr//+3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TDgAF&#10;+SIAAwMuAP/+NwD/AA8AAAAAAAAAAAAAAAAAAAAAAAAAAAAAAAAAAAAAAAAAAAAAAAAAAAAAAAAA&#10;AAAAAAAAAAAAAAAAAAAAAAAAAAAAAAAB1QD6+q3///j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0Jx+M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AAHIwAGBlMAAP8rAAAAAAAAAAAAAAAAAAAAAAAAAAAAAAAAAAAA&#10;AAAAAAAAAACuAPr71AAgGeL/39/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Ew4ABvpEAAEAQwD/AA8AAAAA&#10;AAAAAAAAAAAAAAAAAAAAAAAAAAAAAAAAAAEA8QAA/7EAGRXC/9/f+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ISEIAOXrKAABAkkAAP8rAAAAAAAAAAAAAAAAAAAAAAAAAAAAAAAAAAAAAAAA&#10;AAAAAAHVAP/+twD79dP////9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l8ty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Ywecw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ISEIAODnHgAF&#10;BUUAAQA5AAAAAAAAAAAAAAAAAAAAAAAAAAAAAAAAAAAAAAAAAAAAAAHVAP/+twAbFdj/39/4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nP84z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TDgAF+SIAAQJJAAD/KwAAAAAAAAAAAAAAAAAAAAAAAAAA&#10;AAAAAAAAAAAAAAAAAAAB4wD+/LMAHBfO/9/f+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yPr6k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CCYA&#10;BQVFAAEAOQAAAAAAAAAAAAAAAAAAAAAAAAAAAAAAAAAAAAAAAAAAAAAAAAAAAAAAAACuAPoAw/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39ch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IJgAGBmEAAP8dAAAAAAAAAAAAAAAAAAAA&#10;AAAAAAAAAAAAAAAAAAAAAAAAAAAAAAEA8QD9/aUA/PfJ/////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CYABgV+AAAA&#10;AAAAAAAAAAAAAAAAAAAAAAAAAAAAAAAAAAAAAAAAAAAAAPr0X/////0AAAAAAAAAAAAAAAAAAAAA&#10;AAAAAAAAAAAAAAAAAAAAAAAAAAAAAAAAAAAAAAAAAAAAAAAAAAAAAAAAAAAAAAAAAAAAAAAAAAAA&#10;AAAAAAAAAAAAAAAAAAAAAAAAAAAAAAAAAAAAAAAAAAAAAAAAAAAAAAAAAAAAAAAAAAAAAAAAAAEB&#10;Ew4ABvqWAAAAAAAAAAAAAAAAAAAAAAAAAAAAAAAAAAAAAAD6Bmr//+3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SEhCADl6ygAAwMuAP/+NwD/AA8AAAAAAAAAAAAAAAAAAAAAAAAA&#10;AAAAAAAAAAAAAAAAAAAAAAAAAAAAAAAAAAAAAAAAAAAAAAAAAAABAPEA+f2I///24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tvHso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IQgA5esoAAECVwAA/x0AAAAAAAAAAAAAAAAAAAAAAAAAAAAAAAAAAAAAAAAAAAAAAAAA&#10;AAAAAAAArgD69LH////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IJgAGBX4AAAAAAAAAAAAAAAAA&#10;AAAAAAAAAAAAAAAAAAAAAAAB1f/58ocAAAAAAAAAAAAAAAAAAAAAAAAAAAAAAAAAAAAAAAAAAAAA&#10;AAAAAAAAAAAAAAAAAAAAAAAAAAAAAAAAAAAAAAAAAAAAAAAAAAAAAAAAAAAAAAAAAAAAAAAAAAAA&#10;AAAAAAAAAAAAAAAAAAAAAAAAAAAAAAAAAAAAAAAAAAAAAAAAAAAAAAAAAAAAAQcNpAAAAAAAAAAA&#10;AAAAAAAAAAAAAAAAAAAAAAAB/6L/+PS6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0VAAYAPQABAEMA/wAPAAAAAAAAAAAAAAAAAAAAAAAAAAAA&#10;AAAAAAAAAAAAAAAAAAAAAAAAAAAAAAAAAAAAAAAAAAACAroAGBKq/9/f+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KB0kwAACAASURBVAAAAAAAAAAA&#10;AAAAAAAAAAAAAAAAAAAAAAAAAAAAAAAAAAAAAAAAAAAAAAAAAAAAAAAAAAAAAAAAAAAAAAAAAAAA&#10;AAAAAAAAAAAAAAAAAAAAAAAAAAAAAAAAAAAAAAAAAAAAAAAAAAAAAAAAAAAAAAAAAAAAAAAAAAAA&#10;AAAAAAAAAOGMHnM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gmAAYGUwAA/ysA&#10;AAAAAAAAAAAAAAAAAAAAAAAAAAAAAAAAAAAAAAAAAAAAAAAAAAAAAAEA8QD/AL0AGhS2/9/f+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CCYABgV+AAAAAAAAAAAAAAAAAAAAAAAA&#10;AAAAAAAAAAH/ov/49LoAAAAAAAAAAAAAAAAAAAAAAAAAAAAAAAAAAAAAAAAAAAAAAAAAAAAAAAAA&#10;AAAAAAAAAAAAAAAAAAAAAAAAAAAAAAAAAAAAAAAAAAAAAAAAAAAAAAAAAAAAAAAAAAAAAAAAAAAA&#10;AAAAAAAAAAAAAAAAAAAAAAAAAAAAAAAAAAAAAAAAAAAAAAAAAQcNpAAAAAAAAAAAAAAAAAAAAAAA&#10;AAAAAAAAAAD6AHH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odAAYDNQABAEMA/wAPAAAAAAAAAAAAAAAAAAAAAAAA&#10;AAAAAAAAAAAAAAAAAAAAAAAAAAAAAAAAAAAAAAAAAAEA8QD+ANYAAP/FAPv10/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DRUABgFyAAYFHQAA/wAAAAAAAAAAAAAAAAAAAAAAAAAAAAAAAAAAAAAAAAAA&#10;AAAAAAAAAgK6APj5yAAA+d3////9AAAAAAAAAAAAAAAAAAAAAAAAAAAAAAAAAAAAAAAAAAAAAAAA&#10;AAAAAAAAAAAAAAAAAAAAAAAAAAAAAAAAAAAAAAAAAAAAvqjs6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jaAQYNxwABADkAAAAAAAAAAAAAAAAAAAAAAAAAAAAAAAAAAAAA&#10;AAAAAAAAAAAAAAAAAAAAAAAAAAAAAAAAAAAAAAAAAAAAAAAAAAAAAAAAAAAAAAAAAAAAAAAAAAAA&#10;AAAAAAAAAAAAAAAAAAAAAAAAAAAAAAAAAAAAAAAAAAAAAAAAAAAAAAAAAAAAAAAAAAAAAAAAAAAA&#10;AAAAAAAAAAAAAAAAAAAAAAAAAQENFQAGAAAAAAAAAAAAAAAAAAAAAAAAAAAAAAAAAAAAAPT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24wAAAOMAAACuAQEKHQAGAzUAAQBDAP8ADwAAAAAAAAAAAAAAAAAAAAAAAAAA&#10;AAAAAAAAAAAAAAAAAAAAAAD/AA8AAQA5AAABOQAGDAABBw2uAPoAw///8+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NFQAFAFYAAQA5&#10;AAAAAAAAAAAAAAAAAAAAAAAAAAAAAAAAAAAAAAAAAAAAAAAAAAAB1QD//rcAGxXY/9/f+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DRUA&#10;BgCPAAAAAAAAAAAAAAAAAAAAAAAAAAAA/wDH//rzlQAAAAAAAAAAAAAAAAAAAAAAAAAAAAAAAAAA&#10;AAAAAAAAAAAAAAAAAAAAAAAAAAAAAAAAAAAAAAAAAAAAAAAAAAAAAAAAAAAAAAAAAAAAAAAAAAAA&#10;AAAAAAAAAAAAAAAAAAAAAAAAAAAAAAAAAAAAAAAAAAAAAAAAAAAAAAAAAAAAAAAAAAEhIQgA5uyc&#10;AAAAAAAAAAAAAAAAAAAAAAAAAAAAAQDx//jz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Ew4ABfkiAAECSQAA/ysAAAAAAAAAAAAAAAAAAAAAAAAAAAAAAAAAAAAAAAAAAAAA&#10;AAAAAAAAAAAAAAAAAAAA/wDHAPsAqv//8+sAAAAAAAAAAAAAAAAAAAAAAAAAAAAAAAAAAAAAAAAA&#10;AAAAAAAAAAAAAAAAAAAAAAAAAAAAAAAAAAAAAACaYQyX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0VAAUAVgAGADkAAAAAAAAAAAAAAAAAAAAAAAAAAAAA&#10;AAAAAAAAAAAAAAABAPEAAP+xAPkHyP//7f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PrAQcO1QAA/ysAAAAAAAAA&#10;AAAAAAAAAAAAAAEBDgAAAAAAAAAAAAAAAAAAAAAAAAAAAAAAAAAAAAAAAAAAAAAAAAAAAAAAAAAA&#10;AAAAAAAAAAAAAAAAAAAAAAAAAAAAAAAAAAAAAAAAAAAAAAAAAAAAAAAAAAAAAAAAAAAAAAAAAAAA&#10;AAAAAAAAAAAAAAAAAAAAAAAAAAAAAAAAAAAAAAAAAAAAAAD/39/4AQcNAAAAAAAAAAAAAAAAAAAA&#10;AAAAAAAAAAECy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+3yAAAA&#10;0AAAANABISEIAOTpMgADA1sA/wAPAAAAAAAAAAAAAAAAAAAAAAAAAAAAAAAAAAAAAAAAAAAAAAAA&#10;AAEAOQAGADkBBg3HAPsAqv//8+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TseaY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hIQgA5uxKAAAAUgAAAAAAAAAAAAAAAAAAAAAAAAAAAAAAAAAAAAAAAAAAAP8AxwD7/bL///b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GDWsAAQA5AAAAAAAAAAAAAAAAAAAAAAAAAAAA&#10;AACu//nzrgAAAAAAAAAAAAAAAAAAAAAAAAAAAAAAAAAAAAAAAAAAAAAAAAAAAAAAAAAAAAAAAAAA&#10;AAAAAAAAAAAAAAAAAAAAAAAAAAAAAAAAAAAAAAAAAAAAAAAAAAAAAAAAAAAAAAAAAAAAAAAAAAAA&#10;AAAAAAAAAAAAAAAAAAAAAAAAAAAAAAAAAAEHDaQAAAAAAAAAAAAAAAAAAAAAAAAAAAD6/Xn///b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ISEIAObsSgAAAFIAAAAAAAAAAAAAAAAAAAAAAAAAAAAAAAAAAAAAAAAAAAAAAAAAAAAAAAAAAAAA&#10;AAAAAAHjAAH+vwD5B8j//+3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yR6t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hjB5z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AQJNwADA1sA/wAP&#10;AAAAAAAAAAAAAAAAAAAAAAAAAAAAAAAAAAAAAAD/AMcA+wCq///z6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HDnkAAP8rAAAAAAAAAAAAAAAAAAAAAAAAAAAAAAAAAAAB4wD+&#10;/LMA/PfJ/////QAAAAAAAAAAAAAAAAAAAAAAAAAAAAAAAAAAAAAAAAAAAAAAAAAAAAAAAAAAAAAA&#10;AAAAAAAAAAAAAAAAAAAAAAAAAAAAAAAAAAAAAAAAAAAAAAAAAAAAAAAAAAAAAAAAAAAAAAAAAAAA&#10;AAAAAAAAAAAAAAAAAAAAAAEGDWsAAQA5AAAAAAAAAAAAAAAAAAEA8f/482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DRUABgFkAAD/KwAAAAAAAAAAAAAAAAAAAAAAAAAAAAAAAAAAAAAAAAAAAAAAAAAAAAAAAAAAAAAA&#10;AAAAAAAA/wDHAPv0mP////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eZg5o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odAAYEagAA/x0AAAAAAAAAAAAAAAAAAAAAAAAAAAAA&#10;AAAAAAAAAAAB4wD6/47///P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Bw2kAAAAAAAAAAAAAAAAAAAAAAAAAAAAAAAAAAAAAAAAAAAAAAAAAAEA8QD+/5v/+vTQ&#10;AAAAAAAAAAAAAAAAAAAAAAAAAAAAAAAAAAAAAAAAAAAAAAAAAAAAAAAAAAAAAAAAAAAAAAAAAAAA&#10;AAAAAAAAAAAAAAAAAAAAAAAAAAAAAAAAAAAAAAAAAAAAAAAAAAAAAAAAAAAAAAAAAAAAAAAAAAAA&#10;AAABBg1rAAEAOQAAAAAAAAAAAAAAAAD/AMf/+vO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CCYABwVv&#10;AP8ADwAAAAAAAAAAAAAAAAAAAAAAAAAAAAAAAAAAAAAAAAAAAAAAAAAAAAAAAAAAAAAAAAAAAdUA&#10;+vOK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vGD/A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hIQgBBg1rAAYDhwAA/x0AAAAAAAAAAAAAAAAAAAAAAAAAAAAAAAAAAQDxAP//jP/58nn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AA8AAQF0AQYNawEhIQgAAAAAAAAAAAAA&#10;AAAAAAAAAAAAAAAAAAAAAAAAAAAAAAAAAAAAAAAAAAAAAAAAAAAAAAAAAAAAAAAAAAAAAAAAAAAA&#10;AAAAAAAAAAAAAAAAAAAAAAAAAAAAAAAAAAAAAAAAAAAAAAAAAAAAAAAAAAAAAAMC8wAAAAAAAAAA&#10;AAAAAAAAAAAAAwLz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jaAPn0bgAB/6IAAQDxAAAAAAAA&#10;AAAAAAAAAAAAAAAAAAAAAAAAAAAAAAAAAAAAAAAAAAAAAAAAAAAAAP8rAAYNhAEBEw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rmS1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AECTcAAwNbAP8ADwAAAAAA&#10;AAAAAAAAAAAAAAAAAAAAAAAAAAAAAAAAAACuAPr0sf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HDaQAAAAAAAAAAAAAAAAAAAAAAAAA&#10;AAAAAAAAAAAAAAAAAAAAAAAAAAAAAAAAAAAAAAAAAAAAAAAArgAaFLb/39/4AAAAAAAAAAAAAAAA&#10;AAAAAAAAAAAAAAAAAAAAAAAAAAAAAAAAAAAAAAAAAAAAAAAAAAAAAAAAAAAAAAAAAAAAAAAAAAAA&#10;AAAAAAAAAAAAAAAAAAAAAAAAAAAAAAAAAAAAAAAAAAEFCjoAAgNqAAAAAAAAAAAAAAAAAP79lv/7&#10;9s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CCYACAc4AP/+NwD/AA8AAAAA&#10;AAAAAAAAAAAAAAAAAAAAAAAAAAAAAAAAAAAAAAAAAAAAAQDxAPkAgP//8+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CA2VAP8ADwAAAAAAAAAAAAAAAAAAAAAAAAAAAAAAAAAAAAAA&#10;AAAAAAAAAAAAAAAAAAAAAAAAAAAAAAAAAAHjAPrzfP////0AAAAAAAAAAAAAAAAAAAAAAAAAAAAA&#10;AAAAAAAAAAAAAAAAAAAAAAAAAAAAAAAAAAAAAAAAAAAAAAAAAAAAAAAAAAAAAAAAAAAAAAAAAAAA&#10;AAAAAAAAAAAAAAAAAAAAAAABBw1SAAAAUgAAAAAAAAAAAAAAAAD6Bmr//+3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odAAYDNQAAAFIAAAAAAAAAAAAA&#10;AAAAAAAAAAAAAAAAAAAAAAAAAAAAAAAAAAAA/wDHAAL/2wD5/OAAIBni/9/f+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Ywecw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DRUABgFkAAYF&#10;KwAA/wAAAAAAAAAAAAAAAAAAAAAAAAAAAAAAAAAAAAHjAPr6n///+N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bjAAAA4wEhIbYA5uxKAAAAUgAAAAAAAAAAAAAA&#10;AAAAAAAAAAAAAAAAAAAAAAAAAQA5AP8BOQAGBQAA5u3VAAAAh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NFQAFAFYABgA5AAD/AAAAAAAAAAAAAAAAAAAAAAAA&#10;AAAAAAAAAAABAPEA+fuR///42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AV4BAQ3P&#10;///z6wAAAAAAAAAAAAAAAAAAAAAAAAAAAAAAAAAAAAAAAAAAAAAAAAAAAAAAAAAAAAAAAAAAAAAA&#10;AAAAAAAAAAAAAAAAAAAAAAAAAAAAAAAAAAAAAAAAAAAAAAABAQEDAAYMKwAAAAAAAAAAAAAAAAD/&#10;AL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39/4AAAArgEhIbYA5+s+AAABTwD/AA8AAAAAAAAAAAAAAAAAAAAAAAAAAAAAAAAA&#10;AAAAAAD/KwEBDRX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xjc&#10;U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gmAAYGYQAGAB0AAAAAAAAAAAAAAAAAAAAAAAAAAAAAAAAAAAAAAAEA8QD9/aUA/PfJ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gAEBCoj///bjAAAAAAAA&#10;AAAAAAAAAAAAAAAAAAAAAAAAAAAAAAAAAAAAAAAAAAAAAAAAAAAAAAAAAAAAAAAAAAAAAAAAAAAA&#10;AAAAAAAAAAAAAAAAAAAAAAAAAAAAAAAMEgAAAAAAAAAAAAAAAAAAAAAA+v3L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ISEIAODsDQAAAAAAAPsRAAgHOAD+/kYAAAHjAAD/ywAaFLb/39/4AAAAAAAAAAAA&#10;AAAAAAAAAAAAAAAAAAAAAAAAAAAAAAAAAAAAAAAAAAAAAAAAAAAAAAAAAAAAAAAAAAAAAAAAAAAA&#10;AAD/39/4AAAAugEBE8gAB/qHAP8ADwAAAAAAAAAAAAAAAAAAAAAAAAAAAAAAAAAAAAAABQBWAAAA&#10;l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QFd7N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GDDAAAgFlAP8ADwAAAAAAAAAA&#10;AAAAAAAAAAAAAAAAAAAAAAAAAAAAAAHjAPr6n///+N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Bg1rAAEAOQAAAAAAAAAAAAAAAAAAAAAAAAAAAAAAAAAAAAAAAAAAAAAA&#10;AAAAAAAAAAAAAAAAAAAAAAAAAAAAAAAAAAAAAAAAAAAAAPr7gv//+NoAAAAAAAAAAAAAAAAAAAAA&#10;AAAAAAAAAAAAAAAAAAAAAAAAAAAAAAAAAAAAAAAAAAAAAAAAAAAAAAAAAAAAAAAAAAAAAAAAAAAA&#10;AAAAAAAAAAEIDEYA/wFeAAAAAAAAAAAAAAAAAPr0X/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NFQAGAD0AAAE1AAD/HQAA&#10;AAAAAAAAAAAAAAAAAAAAAAAAAAAAAAAAAAAAAQDxAPn7kf//+NoAAAAAAAAAAAAAAAAAAAAAAAAA&#10;AAAAAAAAAAAAAAAAAAAAAAAAAAAAAAAAAAAAAAAAAAAAAAAAAAAAAAAAAAAAAAAAAAAAAAAAAAAA&#10;AQETDgAH+ocA/wAPAAAAAAAAAAAAAAAAAAAAAAAAAAAAAAAAAAAAAAAAAeMAAf6/APn+1///9u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eH810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wAIDlsA/v5GAAAAAAAAAAAAAAAAAAAAAAAAAAAAAAAAAAAAAAAB&#10;APEA/v+b//r00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YNawABADkAAAAAAAAAAAAAAAAAAAAAAP8AxwABADkAAAAAAAAAAAAAAAAAAAAAAAAAAAAAAAAA&#10;AAAAAAAAAAAAAAAAAAAAAAAAAAAAAAAAAACu//nzrgAAAAAAAAAAAAAAAAAAAAAAAAAAAAAAAAAA&#10;AAAAAAAAAAAAAAAAAAAAAAAAAAAAAAAAAAAAAAAAAAAAAAAAAAAAAAAAAAAAAAAAAAABBw6HAAD/&#10;HQAAAAAAAAAAAAAB1f/58o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MOAAb7eQAA/x0AAAAAAAAAAAAAAAAAAAAAAAAAAAAAAAAAAAAA&#10;AAAAAAAAAAAAAAAAAAAAAAAAAAAA/wDHAPsGo///7fIAAAAAAAAAAAAAAAAAAAAAAAAAAAAAAAAA&#10;AAAAAAAAAAAAAAAAAAAAAAAAAAAAAAAAAAAAAAAAAAAAAAAAAAAAAAAAAAAAAAABARMOAAf6hwD/&#10;AA8AAAAAAAAAAAAAAAAAAAAAAAAAAAAAAAAAAAAAAAAAAAAAAAAAAQDxAPn7kf//+N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Ja4Ax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GMHnM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odAAcDeAD/AA8AAAAAAAAAAAAAAAAAAAAAAAAAAAAAAAAAAQDxAP39pQD898n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YNawABADkA&#10;AAAAAAAAAAAAAAAAAQDxABkUcwDn7I0A/wAPAAAAAAAAAAAAAAAAAAAAAAAAAAAAAAAAAAAAAAAA&#10;AAAAAAAAAAAAAAAAAAAAAAAAAP79lv/79sYAAAAAAAAAAAAAAAAAAAAAAAAAAAAAAAAAAAAAAAAA&#10;AAAAAAAAAAAAAAAAAAAAAAAAAAAAAAAAAAAAAAAAAAAAAAAAAAEBEw4ABvqWAAAAAAAAAAAAAAAA&#10;AAH/ov/49L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GDDAAAQF0AAAAAAAAAAAAAAAAAAAAAAAAAAAAAAAAAAAAAAAAAAAAAAAAAAAAAAAAAAAA&#10;AAAAAAAAAAAAAAAAAAAAAAAAAAACAroA/f3SABsV2P/f3/gAAAAAAAAAAAAAAAAAAAAAAAAAAAAA&#10;AAAAAAAAAAAAAAAAAAAAAAAAAAAAAAAAAAAAAAAAAAAAAAAAAAAAAAAAAQEBAwAECTcAAgRNAAD/&#10;HQAAAAAAAAAAAAAAAAAAAAAAAAAAAAAAAAAAAAAAAAAAAAAAAAAAAdUA+v+c///z6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oPy7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DRUABQBWAAEAOQAAAAAAAAAA&#10;AAAAAAAAAAAAAAAAAAAAAAAAAAAA/wDHABsUnf/f3/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GDWsAAQA5AAAAAAAAAAAAAAAAAP8A&#10;x//685UBARMOAAb6RAABAEMA/wAPAAAAAAAAAAAAAAAAAAAAAAAAAAAAAAAAAAAAAAAAAAAAAAAA&#10;AAAAAAAAAAAA+gBx///z6wAAAAAAAAAAAAAAAAAAAAAAAAAAAAAAAAAAAAAAAAAAAAAAAAAAAAAA&#10;AAAAAAAAAAAAAAAAAAAAAAAAAAAAAAABBQo6AAIDagAAAAAAAAAAAAAAAAD6/Xn///b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HDVIAAABSAAAAAAAA&#10;AAAAAAAAAAAAAAAAAAAAAAAAAAAAAAAAAAAAAAAAAAAAAAAAAAAAAAAAAAAAAAAAAAAAAAAAAAAA&#10;AAAAAAAAAAAAAAAAAAAAAAAA//+M//r00AAAAAAAAAAAAAAAAAAAAAAAAAAAAAAAAAAAAAAAAAAA&#10;AAAAAAAAAAAAAAAAAAAAAAAAAAAAAAAAAAAAAAAAAAAAAAAAAAAAAAEBCh0ABgRcAAD/KwAAAAAA&#10;AAAAAAAAAAAAAAAAAAAAAAAAAAAAAAAAAAAAAAAAAAD+/Zb/+/b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Hgwzg8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SEhCAEGDWsABgCPAAEAOQAAAAAAAAAAAAAAAAAAAAAAAAAAAAAAAAAB&#10;APEA+v15//rzlf/f3/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/9sAAAAA///t8v/5864A&#10;+fuRAAAAAAAAAAAAAAAAAAAAAAAAAAAAAAAAAAAAAAAAAAAAAAAAAAAAAAAAAAAAAAAAAAYBcgEB&#10;AQMAAAAAAAAAAAAAAAAAAAAAAAAAAAAAAAAAAAAAAAAAAAAAAAAAAAAAAAAAAAAAAAAAAAAAAAAA&#10;AAAAAAAAAAAAAAQFJAAAAAAAAAAAAAAAAAAAAAAAAPfm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IJgDn7I0AAQA5AAAA&#10;AAAAAAAAAAAAAAAAAAAAAAAAAAAAAAAAAAAAAeMA+QZ5///24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DAAYMTwAGBVIA/wAAAAAAAAAAAAAAAAAAAAAAAAAAAAAA&#10;AAAAAAH/ogD5Ac////L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x0AAAAAAAAAAAAAAAAAAAAA&#10;APz+7AAAAAAAAAAAAAAAAAAAAAAA+vSxAAYNNQAA/x0AAAAAAAAAAAAAAAAAAAAAAAAAAAAAAAAA&#10;AAAAAAAAAAAAAAAAAAAAAP7+RgEBCMj///jaAAAAAAAAAAAAAAAAAAAAAAAAAAAAAAAAAAAAAAAA&#10;AAAAAAAAAAAAAAAAAAAAAAAAAAAAAAAAAAAAAQA5AAAAAAAAAAAAAAAAAAD/y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XjOhz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Ew4ABg2EAAAAUgAAAAAAAAAAAAAAAAAAAAAAAAAAAAAAAAABAPEA+vuC//j0uv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F7wAAAAAA&#10;AAAAAAAAAAAAAAD////9APr/jgAAAAAAAAAAAAAAAAAAAAAAAAAAAAAAAAAAAAAAAAAAAAAAAAAA&#10;AAAAAAAAAAAAAAAHBW8BISEIAAAAAAAAAAAAAAAAAAAAAAAAAAAAAAAAAAAAAAAAAAAAAAAAAAAA&#10;AAAAAAAAAAAAAAAAAAEBEw4AAAAAAAAAAAAAAAAAAAAAABoUt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jKCyo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CYAB/qHAAD/&#10;HQAAAAAAAAAAAAAAAAAAAAAAAAAAAAAAAAABAPEA+QZ5///42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8+sAAf+iAAAAAAAAAAAAAAAAAAAAAAAAAAAAAAAAAAAAAAAAAAAAAAAAAAAAAAAAAAAA/wAP&#10;AOXsYwAAAAAAAAAAAAAAAAAAAAAAAAAAAAAAAAAAAAAAAAAAAAAAAAAAAAAAAAAAAAAAAAAAAAAA&#10;BfkiAAAAAAAAAAAAAAAAAAAB1f/f3/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ZihTP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IDEYABgV+AP8ADwAAAAAAAAAAAAAAAAAAAAAA&#10;AAAAAAAAAAD/AMcA+fRu///t8gAAAAAAAAAAAAAAAAAAAAAAAAAAAAAAAAAAAAAAAAAAAAAAAAAA&#10;AAAAAAAAAAAAAAAAAAAAAAAAAAAAAAAAAAAAAAAAAAAAAAAAAAAAAAAAAAAAAAEBEw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0V&#10;AAAAAAAAAAAAAAAAAAAAAAAAAeMAAPTuAAAAAAAAAAAAAAAAAAAAAAAAAAAAAAAA//j0ugAAAK4A&#10;AAAAAAAAAAAAAAAAAAAAAAAAAAAAAAAAAAAAAAAAAAAAAAAAAAAAAAAAAAABADkBBgwwAAAAAAAA&#10;AAAAAAAAAAAAAAAAAAAAAAAAAAAAAAAAAAAAAAAAAAAAAAAAAAAAAAAAAP/+CgAAAAAAAAAAAAAA&#10;AAD///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RwSF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SEhCAEGDWsA/wFeAAAAAAAAAAAAAAAAAAAAAAAAAAAAAAAAAAAAAAD+/Zb/+vOV////&#10;/QAAAAAAAAAAAAAAAAAAAAAAAAAAAAAAAAAAAAAAAAAAAAAAAAAAAAAAAAAAAAAAAAAAAAAAAAAA&#10;AAAAAAAAAAAAAAAAAQEBAwEFCjoBBw2kAQcNpAEHDaQAB/q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+vqf/////QAAAAAAAAAAAAAAAAAAAAAAAAAAAAAAAAAAAAD/+fOuAAAB1QAAAAAAAAAAAAAA&#10;AAAAAAAAAAAAAAAAAAAAAAAAAAAAAAAAAAAAAAAAAAAAAAIBZQEhIQgAAAAAAAAAAAAAAAAAAAAA&#10;AAAAAAAAAAAAAAAAAAAAAAAAAAAAAAAAAAAAAAABAv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Lqys0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YMMADn7I0AAQA5&#10;AAAAAAAAAAAAAAAAAAAAAAAAAAAAAAAAAAAB4wD6AHH/+/bGAAAAAAAAAAAAAAAAAAAAAAAAAAAA&#10;AAAAAAAAAAAAAAAAAAAAAAAAAAAAAAAAAAAAAAAAAAAAAAAAAAAAAAAAAAAAAAAAAAAAAQEKHQAG&#10;DYQAAgNqAAAAAAAAAAAAAAAAAP8B8gEBAQ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42gAAAAAAAAAA&#10;AAAAAAAAAAAAAAAAAAAAAAAAAAAAAAAAAAAAAAD684oAAAHVAAAAAAAAAAAAAAAAAAAAAAAAAAAA&#10;AAAAAAAAAAAAAAAAAAAAAAAAAAD/AA8A5exjAAAAAAAAAAAAAAAAAAAAAAAAAAAAAAAAAAAAAAAA&#10;AAAAAAAAAAAAAAAAAAAAAwMuAAAAAAAAAAAAAAAAAP/9z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pOcWQAAIABJREFUAAAAAAAAAAAAAAAAAAAAAAAAAAAAAAAAAAAAAAAAAAAAAAAAAAAA&#10;AAAAAAAAAAAAAAAAAAAAgP9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Ew4ABfpdAAEBOQD/AAAAAAAAAAAAAAAAAAAA&#10;AAAAAAAAAAAAAAAAAf+iAPn0vf////0AAAAAAAAAAAAAAAAAAAAAAAAAAAAAAAAAAAAAAAAAAAAA&#10;AAAAAAAAAAAAAAAAAAAAAAAAAAAAAAAAAAAAAAAAAQETDgAE9ywAAQMxAAYDOQAA/wAAAAAAAAAA&#10;AAAAAAAAAAAAAPr/jv////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/0BAQGKAAYNhAAA/x0AAAAAAAAAAAAAAAAAAAAAAAAAAAAA&#10;AAAAAAAAAAAAAAAAAAAAAQA5AQEIu///+NoAAAAAAAAAAAAAAAAAAAAAAAAAAAAAAAAAAAAAAAAA&#10;AAAAAAAA/f4NA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F&#10;CjoABvqWAAEAOQAAAAAAAAAAAAAAAAAAAAAAAAAAAAAAAAABAPEA+gBx//j0uv////0AAAAAAAAA&#10;AAAAAAAAAAAAAAAAAAAAAAAAAAAAAAAAAAAAAAAAAAAAAAAAAAAAAAAAAAAAAAAAAAAAAAAAAAAA&#10;AQYMMAAG+pYAAgNqAAEAOQAAAAAAAAAAAAAAAAAAAAAAAAAAAPr7gv//8+sAAAAAAAAAAAAAAAAA&#10;AADJ1b25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Ew4AAAAAAAAAAAAAAAAAAAAAAAAAAAAAAAAAAAAAAAAA&#10;AAAAAAAAAAAA/////QD6BYcAAQDxAAAAAAAAAAAAAAAAAAAAAAAAAAAAAAAAAAAAAAAAAAAAAAAA&#10;AAAAAAAGBX4BAQodAAAAAAAAAAAAAAAAAAAAAAAAAAAAAAAAAAAAAAAAAAAAAAAAAP/9z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wEGDWsAAgNqAAAAAAAAAAAAAAAA&#10;AAAAAAAAAAAAAAAAAAAAAAD/AMcA+fRu///z6wAAAAAAAAAAAAAAAAAAAAAAAAAAAAAAAAAAAAAA&#10;AAAAAAAAAAAAAAAAAAAAAAAAAAAAAAAAAAAAAAAAAAEBEw4BBQo6AQYNawABAXQAAAAAAAAAAAAA&#10;AAAAAAAAAAAAAAAAAAAAAQDxAPoAcf//+N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oH&#10;AAAAAAAAAAAAAAAAAAAAAAAAAAAAAAAAAAAAAAAAAAAAAAAAAAAAAAAAAAD//+3yAPkGeQABAPEA&#10;AAAAAAAAAAAAAAAAAAAAAAAAAAAAAAAAAAAAAAAAAAAAAAAAAAAAAAYE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NFQAHDJIAAQA5AAAAAAAAAAAAAAAAAAAAAAAAAAAAAAAAAAAAAAAB&#10;/6L/+vOV/////QAAAAAAAAAAAAAAAAAAAAAAAAAAAAAAAAAAAAAAAAAAAAAAAAAAAAAAAAAAAAAA&#10;AAAAAAAAAAAAAQEBAwEIDEYABvqWAAIDagABADkAAAAAAAAAAAAAAAAAAAAAAAAAAAAAAAAAAAAA&#10;AAD/sf//8+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KqmI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YM&#10;MAAGAI8A/wAPAAAAAAAAAAAAAAAAAAAAAAAAAAAAAAAAAAEA8QD6/Xn/+PS6AAAAAAAAAAAAAAAA&#10;AAAAAAAAAAAAAAAAAAAAAAAAAAAAAAAAAAAAAAAAAAAAAAAAAAAAAAAAAAABAQEDAQUKOgAHDJIA&#10;/wFeAAAAAAAAAAAAAAAAAAAAAAAAAAAAAAAAAAAAAAAAAAAAAAAAAAAAAAAZFc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QWmSDAAAgAElE&#10;QVQAAAAAAAAAAAAAAAAAAAAAAAAAAAAAAAAAAAAAAAAAAAAAAAAAAAAAAAAAAAAAAAAAAAAAAAAA&#10;AAAAAID/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QMBBw1SAAEBdAAAAAAAAAAA&#10;AAAAAAAAAAAAAAAAAAAAAAAAAAAAAAHVAPkGef//9uMAAAAAAAAAAAAAAAAAAAAAAAAAAAAAAAAA&#10;AAAAAAAAAAAAAAAAAAAAAAAAAAAAAAAAAAAAAAAAAAEBDRUABgyhAAIDagD/AA8AAAAAAAAAAAAA&#10;AAAAAAAAAAAAAAAAAAAAAAAAAAAAAAAAAAAAAAAAAAEA8QDg6R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gUs&#10;AAAAAAAAAAAAAAAAAAAB1f////0AAAAAAAAAAAAAAAAAAAAAAAAAAAAAAAAAAAAAAAAAAAAAAAAA&#10;AAAAAAAAAAAAAAAAAAAAAAAAAP//+NoAAf+iAAAAAAAAAAAAAAAAAAAAAAAAAAAAAAAAAAAAAAAA&#10;AAAAAAAAAAAAAAAGBX4BBw1S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hYeJs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AQMABg12AAAAUgAAAAAAAAAAAAAAAAAAAAAAAAAAAAAAAAAA&#10;AAAAAgK6APrziv//7fIAAAAAAAAAAAAAAAAAAAAAAAAAAAAAAAAAAAAAAAAAAAAAAAAAAAAAAAAA&#10;AAAAAAAAAAAAAAAAAAEhIQgABwCAAAAAAAAAAAAAAAAAAAAAAAAAAAAAAAAAAAAAAAAAAAAAAAAA&#10;AAAAAAAAAAAAAAAAAAAAAAD/AA8ABgOHAQYNawEBEw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DuWk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Ew4ABwySAAD/KwAAAAAAAAAAAAAAAAAAAAAAAAAAAAAAAAAAAAAA//+M//fxov////0AAAAA&#10;AAAAAAAAAAAAAAAAAAAAAAAAAAAAAAAAAAAAAAAAAAAAAAAAAAAAAAAAAAAAAAAAAAAAAAAAAAAA&#10;5+s+AP8ADwAAAAAAAAAAAAAAAAAAAAAAAAAAAAAAAAAAAAAAAAAAAAAAAAAAAAAAAAAAAAAAAAAA&#10;AAAAAAAAAAAAAAABADkABfpdAQEB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VlUId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CCYAB/qHAP8ADwAAAAAA&#10;AAAAAAAAAAAAAAAAAAAAAAAAAAAAAeMA+gBx//r00AAAAAAAAAAAAAAAAAAAAAAAAAAAAAAAAAAA&#10;AAAAAAAAAAAAAAAAAAAAAAAAAAAAAAAAAAAAAAAAAAAAAAAAAAAAAAAAAAABTwAAAAAAAAAAAAAA&#10;AAAAAAAAAAAAAAAAAAAAAAAAAAAAAAAAAAAAAAAAAAAAAAAAAAAAAAAAAAAAAAAAAAAAAAAAAAAA&#10;AAEAOQAFCy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cN&#10;UgABAXQAAAAAAAAAAAAAAAAAAAAAAAAAAAAAAAAAAAHVAPkGef/69NAAAAAAAAAAAAAAAAAAAAAA&#10;AAAAAAAAAAAAAAAAAAAAAAAAAAAAAAAAAAAAAAAAAAAAAAAAAAAAAAAAAAAAAAAAAAAAAAAAAAAA&#10;AAAAAAAAAAD6AMMAAAAAAAAAAAAAAAAAAAAAAAAAAAAAAAAAAAAAAAAAAAAAAAAAAAAAAAAAAAAA&#10;AAAAAAAAAAAAAAAAAAAAAAAAAAAAAAAAAAAA/v5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QYNawAAAFIAAAAAAAAAAAAAAAAA&#10;AAAAAAAAAAAAAAAA/wDHAPrziv//7fIAAAAAAAAAAAAAAAAAAAAAAAAAAAAAAAAAAAAAAAAAAAAA&#10;AAAAAAAAAAAAAAAAAAAAAAAAAAAAAAAAAAAAAAAAAAAAAAAAAAAAAAAAAAAAAAAAAAD///PrAAAB&#10;1QAAAAAAAAAAAAAAAAAAAAAAAAAAAAAAAAAAAAAAAAAAAAAAAAAAAAAAAAAAAAAAAAAAAAAAAAAA&#10;AAAAAAAAAAAAAAAAAAAAAAEBCh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1zRPG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42gD6BmoAAQDxAAAAAAAAAAAAAAAAAAAAAAAAAAAAAAAAAP8ADwAH+ocBAQo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6/iXU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Bgww&#10;AAYDhwD/AA8AAAAAAAAAAAAAAAAAAAAAAAAAAAAAAAAA+vuC//j0ugAAAAAAAAAAAAAAAAAAAAAA&#10;AAAAAAAAAAAAAAAAAAAAAAAAAAAAAAAAAAAAAAAAAAAAAAAAAAAAAAAAAAAAAAAAAAAAAAAAAAAA&#10;AAAAAAAAAAAAAAAAAAAAAAAAAAAAAAAAAAD///jaAAAB4wAAAAAAAAAAAAAAAAAAAAAAAAAAAAAA&#10;AAAAAAAAAAAAAAAAAAAAAAAAAAAAAAAAAAAAAAAAAAAAAAAAAAAAAAAAAAAAAAEAOQEFCj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+3yAPkGeQAAAdUAAAAAAAAAAAAAAAAAAAAAAAAAAAAAAAAA/wAPAAYDhwEIDE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cxs1AAAIABJREFUAAAAAAAAAAAAAAAAAAAAAAAAAAAAAAAAAAAAAAAA&#10;AAAAAAAAAAAAAAAAAAAAAAAAAAAAAAAAAAAAAAAAAAAAAAAAAAAAgP9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Ew4AAgFlAAAAAAAAAAAA&#10;AAAAAAAAAAAAAAAAAAAAAAEA8QD6Bmr///jaAAAAAAAAAAAAAAAAAAAAAAAAAAAAAAAAAAAAAAAA&#10;AAAAAAAAAAAAAAAAAAAAAAAAAAAAAAAAAAAAAAAAAAAAAAAAAAAAAAAAAAAAAAAAAAAAAAAAAAAA&#10;AAAAAAAAAAAAAAAAAAAAAAAAAAAAAAH+vwAAAAAAAAAAAAAAAAAAAAAAAAAAAAAAAAAAAAAAAAAA&#10;AAAAAAAAAAAAAAAAAAAAAAAAAAAAAAAAAAAAAAAAAAAAAAAAAAAAAAACA2oBARM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t8gD6&#10;84oAAAHVAAAAAAAAAAAAAAAAAAAAAAAAAAAAAAAAAAAAAAD/AV4BBw55AQETD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eWHE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/9//nyhwAAAK4AAAAA&#10;AAAAAAAAAAAAAAAAAAAAAAAAAAAAAAAAAAD/KwAH+ocBBgw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f7ALA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ABkAAAAAAAAAAAAAAAAAAAAAAAAAAAAAAAAAAPUYAAAAAAAAAAAAAAAAAAAAAAAA&#10;AAAAAAAAAAAAAAAAAAAAAAAAAAAAAAAAAAAAAAAAAAAAAAAAAAAAAAAAAAAAAAAAAAAAAAAAAAAA&#10;AAAAAAAAAAAAAAAAAAD59b0AAAH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DAQkP&#10;XgACA2oAAAAAAAAAAAAAAAAAAAAAAAAAAAAAAAAAAAAAAAEA8QD/AMcAAAHjAAAAAAAAAAAAAAAA&#10;AAAAAAAAAAAAAAAAAAAAAAAAAAAAAAAAAAAAAAD/AV4BBw6HAQcNUgEGDDABBQo6AAcMkgABADkA&#10;AAAAAAAAAAAAAAAAAAAAAAAAAAAAAAAAAAAAAAAAAAAAAAAAAAAAACAU8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+fOuAP79lgAAAAAAAAAAAAAAAAAA&#10;AAAAAAAAAAAAAAAAAAAA/wAPAAEBdAEGDWsBISE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hlxWgAAIABJREFUAAAAAAAAAAAAAAAAAAAAA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odAAcDeAD/AA8AAAAAAAAAAAAAAAAAAAAA&#10;AAAAAAAAAAAAAAAAAAEA8QD+/5v/+vT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SEhCADm7XEAAP8rAAAAAAAAAAAAAAAAAAAAAAAAAAAA&#10;AAAAAAAAAAAAAAAAAACu//nzr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tgZW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HoVD1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MQAp4AACAASURBV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iZYkK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CF66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TxWok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Wcbjg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HDVIAAABSAAAAAAAAAAAAAAAAAAAAAAAAAAAA&#10;+gZq///t8g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cMkgD/AA8AAAAAABoUZP/f3/gA&#10;AAAAAAAAAAAAAAAAAAAAAAAAAAAAAAAAAAAAAQEBAwAHDJIA/wAPAAAAAAAAAAAAAAAAAAAAAAAA&#10;AAAAAAAAAAAAAAAAAAAAAAAAAAAAAAABAPEA+fRu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kUh4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DVIAAABSAAAAAAAAAAAAAAAAAAAAAAAAAAAA+vuC///42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HDVIAAABSAAAAAAD//4z/+vTQAAAAAAAAAAAAAAAAAAAA&#10;AAAAAAAAAAAAAAAAAAAAAAABAQodAAYDhwAAAAAAAAAAAAAAAAAAAAAAAAAAAAAAAAAAAAAAAAAA&#10;AAAAAAAAAAAAAAAAAAH/ov/49L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QUEdXAAAgAElEQVQ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cN&#10;UgAAAFIAAAAAAAAAAAAAAAAAAAAAAAAAAAD//4z///j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6BrwAAAAAAAAAAAD//goAAAAAAAAAAAAAAAAAAAAAAAAAAAAAAAAAAAAA&#10;AAAAAAAAAAD///bjAAAArgAAAAAAAAAAAAAAAAAAAAAAAAAAAAAAAAAAAAAAAAAAAAAAAAAAAAAA&#10;AAAAAP8BXgEGDW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Im/eA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cNUgAAAFIAAAAAAAAAAAAAAAAA&#10;AAAAAAAAAAAAAK7/+vT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+3yAAAB1QAAAAAABAUkAAAAAAAAAAAAAAAAAAAAAAAAAAAAAAAAAAAAAAAAAAAAAAAAAAAAAP/5&#10;864A/wDHAAAAAAAAAAAAAAAAAAAAAAAAAAAAAAAAAAAAAAAAAAAAAAAAAAAAAAAAAAAAAQA5AQYM&#10;M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VgjjgAAIABJREFUAAAAAAAAAAAAAAAAAAAAAAAAAAAAAAAAAAAAAAAAAAAAAAAAAAAAAAAAAAAA&#10;AAAAAAAAAAAAAAAAAAAAAAAAAAAAAAAAAAAAAAAAAAAAAAAAAAAAAAAAAAAAAAAAAAAAAAAAAAAA&#10;AAAAAAAAAAAAAAAAAAAAAAAAAAAAAAAAAAAAAAAAAAAAAAAAAAAAAAAAAAAAAAAAAAAAAAAAAAAA&#10;AAAAAAAAAAAAAAAAAAAAAAAAAQgMRgAAAFIAAAAAAAAAAAAAAAAAAAAAAAAAAAAAAK7/+fO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ysAAAAAAP/+&#10;NwEBAQMAAAAAAAAAAAAAAAAAAAAAAAAAAAAAAAAAAAAAAAAAAAAAAAAAAAAAAPsGowABAPEAAAAA&#10;AAAAAAAAAAAAAAAAAAAAAAAAAAAAAAAAAAAAAAAAAAAAAAAAAAAAAAACAWUBARM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SEhCADg7A0AAAAAAAAMv+Ry&#10;AAAgAElEQVQAAAAAAAAAAAAAAAAAAAAAAAAAAAAAAAD7EQAEAhQAAAAAAAAAAAAAAAAAAAAAAAAA&#10;AAABAvYA+wHlAAAAAAAAAAAAAAAA///z6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CA2VAP8ADwAAAAAAAAAAAAAAAAAAAAAAAAHV//nyhwAAAAAAAAAAAAAAAAAA&#10;AAAAAAAAAAAAAAAAAAAAAAAAAAAAAAAAAAAAAAAAAAAAAAAAAAAAAAAAAAAAAAAAAAABAQEDAAcM&#10;kgD/AA8AAAAAAAAAAAAAAAAAAAAAAAAAAAABAPEA+QZ5///t8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8ft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SEhCADg6RUABwIpAP4BJQABAD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cN&#10;UgAAAFIAAAAAAAAAAAAAAAAAAAAAAAAAAAAAAdUA+vOK/////QAAAAAAAAAAAAAAAAAAAAAAAAAA&#10;AAAAAAAAAAAAAAAAAAAAAAAAAAAAAAAAAAAAAAAAAAAAAAAAAAAAAAEBEw4AB/qHAP8ADwAAAAAA&#10;AAAAAAAAAAAAAAAAAAAAAAAB4wD683z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O0mMc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ODpFQAEAB0AAQMxAAEBHAAA&#10;/x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CCYABgV+AAAAAAAAAAAA&#10;AAAAAAAAAAAAAAAAAAAAAAEA8QD5Bnn//+3yAAAAAAAAAAAAAAAAAAAAAAAAAAAAAAAAAAAAAAAA&#10;AAAAAAAAAAAAAAAAAAAAAAAAAAAAAAAAAAAAAAAAAQEKHQAGA4cAAAAAAAAAAAAAAAAAAAAAAAAA&#10;AAAAAAAAAAHVAPrziv////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ruQDk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AAAwSAAAA&#10;AAAF/xsA//4KAAMCDAD+ASUAAQA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BgwwAAEBdAAAAAAAAAAAAAAAAAAAAAAAAAAAAAAA&#10;AAAAAAAAAAAAAPr7gv//+NoAAAAAAAAAAAAAAAAAAAAAAAAAAAAAAAAAAAAAAAAAAAAAAAAAAAAA&#10;AAAAAAAAAAAAAAAAAAAAAAAAAAABBgwwAAEBdAAAAAAAAAAAAAAAAAAAAAAAAAAAAAAAAAAAAdUA&#10;GhOP/9/f+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Q3GmAAAIABJREFU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BQo6AAIDagAAAAAAAAAAAAAAAAAAAAAAAAAAAAAAAAAAAAAAAAAA&#10;AAAAAAAAAK7/+fOuAAAAAAAAAAAAAAAAAAAAAAAAAAAAAAAAAAAAAAAAAAAAAAAAAAAAAAAAAAAA&#10;AAAAAAAAAAAAAAAAAAAAAQcNUgAAAFIAAAAAAAAAAAAAAAAAAAAAAAAAAAAAAAAAAQDxAPkAgP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pHLLvAAAgAElEQVQ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SAQcOJwD6&#10;84r////9AAAAAAAAAAAAAAAAAAAAAAAAAAAAAAAAAAAAAAAAAAAAAAAAAAAAAAAAAAAAAAAAAAAA&#10;AP/5864BBw0AAAAAUgAAAAAAAAAAAAAAAAAAAAAAAAAAAP8ADwAGAI8BAQiC///42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IJgAHBW8A/wAPAAAA&#10;AAAAAAAAAAAAAAAAAAAAAAAAAAAAAAAAAAAAAAAAAAAAAAAAAAAAAAAAAAHjAPoFh///7fIAAAAA&#10;AAAAAAAAAAAAAAAAAAAAAAAAAAAAAAAAAAAAAAAAAAAAAAAAAAAAAAAAAAAAAAAAAQEBAwAGDXYA&#10;AP8rAAAAAAAAAAAAAAAAAAAAAAAAAAAAAAAAAAAAAAD6/Xn///bj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KHQAH&#10;A3gA/wAPAAAAAAAAAAAAAAAAAAAAAAAAAAAAAAAAAAAAAAAAAAAAAAAAAAAAAAAAAAAAAAAAAAAA&#10;AAAAAAAAAAAAAPr7gv//+NoAAAAAAAAAAAAAAAAAAAAAAAAAAAAAAAAAAAAAAAAAAAAAAAAAAAAA&#10;AAAAAAAAAAAAAAAAAAAAAAEhIQgA5uycAAAAAAAAAAAAAAAAAAAAAAAAAAAAAAAAAAAAAAAAAK7/&#10;+fO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veAdAAAgAElEQVQAAAAAAAAAAAAAAAAAAAAAAAAAAAAAAAAAAAAA&#10;AAAAAAAAAAAAAAAAAAAAAAAAAAAA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FCjoAAgNqAAAAAAAAAAAAAAAAAAAAAAAAAAAAAACu&#10;//nzrgAAAAAAAAAAAAAAAAAAAAAAAAAAAAAAAAAAAAAAAAAAAAAAAAAAAAAAAAAAAQYMMAABAXQA&#10;AAAAAAAAAAAAAAAAAACuAPr0sf////0AAAAAAQEBAwAHDJIA/wA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CAxGAP8BXgAAAAAAAAAAAAAA&#10;AAAAAAAAAAAAAAAAAAAAAAAAAAAAAAAAAAAAAAAAAAAAAAAAAAAAAAAAAAAAAAAAAAAAAAAAAAAA&#10;AAAAAAD6+4L///jaAAAAAAAAAAAAAAAAAAAAAAAAAAAAAAAAAAAAAAAAAAAAAAAAAAAAAAAAAAAA&#10;AAAAAAAAAAAAAAABBw1SAAAAUgAAAAAAAAAAAAAAAAAAAAAAAAAAAAAAAAAAAAAAAgK6APjypf//&#10;//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7Y96U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BgwwAAEBdAAAAAAAAAAAAAAAAAAAAAAAAAAAAAAAAAAAAAAA&#10;AAAAAAAAAAAAAAAAAAAAAAAAAAAAAAAAAAAAAAAAAAAAAAAAAAAAAAAAAAAAAAAAAAAAAAAArv/5&#10;864AAAAAAAAAAAAAAAAAAAAAAAAAAAAAAAAAAAAAAAAAAAAAAAAAAAAAAAAAAAAAAAAAAAAAAQEB&#10;AwAGDXYAAP8rAAAAAAAAAAAAAAAAAAAAAAAAAAAAAAAAAAAAAAAAAeMA+gWH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jtwqjg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RMOAAb6lgAAAAAAAAAAAAAAAAAAAAAAAAAAAAAAAAAAAAAAAAAAAAAAAAAAAAAAAAAAAAAA&#10;AAAAAAAAAAAAAAAAAAAAAAAAAAAAAAAAAAAAAAAAAAAAAAAAAAAAAAAAAAHVAPrziv////0AAAAA&#10;AAAAAAAAAAAAAAAAAAAAAAAAAAAAAAAAAAAAAAAAAAAAAAAAAAAAAAAAAAABAQEDAAYNdgAA/ysA&#10;AAAAAAAAAAAAAAAAAAAAAAAAAAAAAAAAAAAAAAEA8QD5+5H///j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b/3U0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AYNhAAA/x0AAAAA&#10;AAAAAAAAAAAAAAAAAAAAAAAAAAAAAAAAAAAAAAAAAAAAAAAAAAAAAAAAAAAAAAAAAAAAAAAAAAAA&#10;AAAAAAAAAAAAAAAA//+MAPv89gAHBCAA/wJBAAD/HQD/AMf/+vOVAAAAAAAAAAAAAAAAAAAAAAAA&#10;AAAAAAAAAAAAAAAAAAAAAAAAAAAAAAAAAAAAAAAAAAAAAAEBAQMABwySAP8ADwAAAAAAAAAAAAAA&#10;AAAAAAAAAAAAAAAAAAAAAAAAAAAAAPr9ef//9u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C9HVQAACAASURBVAAAAAAAAAAAAAAAAAAAAAAAAAAAAAAAAAAAAAAAAAAAAAAAAAAAAAAAAAAA&#10;AAAAAAAAAAAAAAAAAAAAAAAAAAAAAAAAAAAAAAAAAAAAAAAAAAAAAAAAAAAAAAAAAAAAAAAAAAAA&#10;AAAAAAAAAACA/3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//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Bw1SAAAAUgAAAAAAAAAAAAAAAAAAAAAA&#10;AAAAAAAAAAAAAAAAAAAAAAAAAAAAAAAAAAAAAAAAAAAAAAAAAAAAAAAAAAAAAAAAAAAAAAAAAAD+&#10;/Zb/+/bGAAAAAAAAAAAAAAAAAQUKOgACA2oAAACu//nzrgAAAAAAAAAAAAAAAAAAAAAAAAAAAAAA&#10;AAAAAAAAAAAAAAAAAAAAAAAAAAAAAAAAAAAAAAABBQo6AAIDagAAAAAAAAAAAAAAAAAAAAAAAAAA&#10;AAAAAAAAAAAAAAAAAAAB4wD683z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ISEIAOXsYwABADkAAAAAAAAAAAAAAAAAAAAAAAAAAAAAAAAAAAAAAAAA&#10;AAAAAAAAAAAAAAAAAAAAAeMA+vqf///42gAAAAAAAAAAAAAAAAAAAAAAAAAAAAAAAAAAAAAAAAAA&#10;AAAAAAAAAAAAAAAAAAAAAAAAAAAAAAAAAAAAAAAAAAAAAAAAAAAAAAAAAAAAAAAAASEhCADm7XEA&#10;AP8rAAAAAAAAAAAAAAAAAAAAAAAAAAAAAAAAAAAAAAAAAAAAAAAAAAAB4wAB/r8A/f70APwJ1P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e2VAc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0VAAUAVgABADkAAAAAAAAAAAAAAAAAAAAAAAAAAAAAAAAAAAAAAAAAAAAAAAAA&#10;AAAAAAAAAAAAAeMA/vyzAPz3yf////0AAAAAAAAAAAAAAAAAAAAAAAAAAAAAAAAAAAAAAAAAAAAA&#10;AAAAAAAAAAAAAAAAAAAAAAAAAAAAAAAAAAAAAAAAAAAAAAAAAAAAAAAAAQgMRgD/AV4AAAAAAAAA&#10;AAAAAAAAAAAAAAAAAAAAAAAAAAAAAAAB4//58n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ThHzwAAIABJREFUAAAA&#10;AAAAAAAAAAAAAAAAAAAAAAAAAAAAAAAAAAAAAAAAAAAAAAAAAAAAAAAAAAAAAAAAAAAAAAAAAAAA&#10;AAAAAAAAAAAAAAAAAAAAAAAAAAAAAAAAAAAAAAAAAAAAAAAAAAAAAAAAAAAAAAAAAAAAAAApf9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DRUACAJJAP7+RgAAAAAAAAAAAAAAAAAAAAAAAAAAAAAAAAAAAAAAAAAAAAAAAAAA&#10;AAAAAAAAAAAAAAAAAK4A+ga8///t8gAAAAAAAAAAAAAAAAAAAAAAAAAAAAAAAAAAAAAAAAAAAAAA&#10;AAAAAAAAAAAAAAAAAAAAAAAAAAAAAAAAAAAAAAAAAAAAAAAAAAEBCh0ABwN4AP8ADwAAAAAAAAAA&#10;AAAAAAAAAAAAAAAAAAAB4wD683z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RS/Un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uuTw4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1Lie9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eAKH8B////AAAAAAAA&#10;AAAAAAAAAAAAAAAAAAAAAAAAAAAAAAAAAAAAAAAAAAAAAAAAAAAAAAAAAAAAAAAAAAAAAAAAAAAA&#10;AAAAAAAAAAAAAAAAAAAAAAAAAAAAAAAAAACjtSqR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z5xsP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mlfU8AACAASURBV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OIgb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IDlsA/v5GAAAAAAAAAAAAAAAAAAAAAAAAAAAA&#10;AAAAAAAAAAAAAAAAAAAAAAEA8QD9/aX/+/b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DEGZw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TDgAGDYQA/v5GAAAAAAAAAAAAAAAAAAAAAAAAAAAAAAAAAAAAAAAAAAAAAAAAAP8A&#10;xwAZFHP/+/b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BJ&#10;5z0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Ny4xE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ymxyAw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VvUn+AAAgAElEQVQ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cpEKk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NhwGQ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8Q+ccAACAASURBV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g+ejZ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8tnQ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jVRUkgAAIABJREFU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m&#10;Vaf5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/PrAPkGeQAAAdUAAAAAAAAAAAAAAAAAAAAA&#10;AAAAAAAAAAAAAP8rAOfsjQEBCCYAAAAAAAAAAAAAAAAAAAAAAAAAAAAAAAAAAAAAAAAAAAAAAAAA&#10;AAAAAAAAAP//+NoA+vuCAAAAAAAAAAAAAAAAAAAAAAAAAAAAAAAAAAAAAAAAAAAAAAAAAAAAAAAA&#10;AAAAAAAAAAYAP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Ew4BBw55AAAAUgAAAAAAAAAAAAAAAAAAAAAAAAAAAAAA&#10;AAD/AkEAAAAAAAAAAAAAAAAAAAAAAAAAAAAAAAAAAAAAAAAAAAAAAAAAAAAA///24wAB/6IAAAAA&#10;AAAAAAAAAAAAAAAAAAAAAAAAAAAAAAAAAAAAAAAAAAAAAAAAAP8CQ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aEp6wA&#10;ACAASURBV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7fIA+vOKAAAB1QAAAAAAAAAAAAAAAAAAAAAAAAAAAAAAAAD/&#10;AA8ABgV+AQgMRgAAAAAAAAAAAAAAAAAAAAAAAAAAAAAAAAAAAAAAAAAAAAAAAAAAAAAAAAAA///4&#10;2gD6+4IAAAAAAAAAAAAAAAAAAAAAAAAAAAAAAAAAAAAAAAAAAAAAAAAAAAAAAAAAAAAAA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FCjoABvqWAAD/KwAAAAAAAAAAAAAAAAAAAAAAAAAAAAAAAAAAAAAAAP8dAQcNUgAAAAAA&#10;AAAAAAAAAAAAAAAAAAAAAAAAAAAAAAAAAAAAAAAAAAAAAAD/+PS6AAAB1QAAAAAAAAAAAAAAAAAA&#10;AAAAAAAAAAAAAAAAAAAAAAAAAAAAAAAA/x0BBgw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wgBMA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//QD684oAAAHjAAAAAAAAAAAAAAAAAAAAAAAAAAAAAAAAAAAAAAD/AV4BBw1S&#10;AAAAAAAAAAAAAAAAAAAAAAAAAAAAAAAAAAAAAAAAAAAAAAAAAAAAAAAAAAD///jaAPr7ggAAAAAA&#10;AAAAAAAAAAAAAAAAAAAAAAAAAAAAAAAAAAAAAAAAAAAAAAAAAAAAAQETD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TDgEHDnkAAgNqAAAAAAAA&#10;AAAAAAAAAAAAAAAAAAAAAAAAAAAAAAAAAAAAAAAAAAAAAAAAAFIBAQodAAAAAAAAAAAAAAAAAAAA&#10;AAAAAAAAAAAAAAAAAAAAAAAAAAAAAAAAAAD684oAAAHVAAAAAAAAAAAAAAAAAAAAAAAAAAAAAAAA&#10;AAAAAAAAAAAAAAAAAAEBdAEBDR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t8v/58nkA+gZqAAAArgAA&#10;AAAAAAAAAAAAAAAAAAAAAAAAAAAAAAAAAFIBAQgmAAAAAAAAAAAAAAAAAAAAAAAAAAAAAAAAAAAA&#10;AAAAAAAAAAAAAAAAAAAAAAAA+vSxAAAB1QAAAAAAAAAAAAAAAAAAAAAAAAAAAAAAAAAAAAAAAAAA&#10;AAAAAAACAWUBAQE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Bw1S&#10;AAEBdAD/AA8AAAAAAAAAAAAAAAAAAAAAAAAAAAAAAAAAAAAAAAAAAAAAAAAAAAAAAAAAAAAAAAAA&#10;AAAAAP7+RgEGDDAAAAAAAAAAAAAAAAAAAAAAAAAAAAAAAAAAAAAAAAAAAAAAAAAAAAAA///t8gD5&#10;BnkAAAAAAAAAAAAAAAAAAAAAAAAAAAAAAAAAAAAAAAAAAAAAAAAA/wAPAAb7awEBA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pA/eM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t8gD69LEAAAHVAAAAAAAAAAAAAAAA&#10;AAAAAAAAAAAAAAAAAAYFfgEBCCYAAAAAAAAAAAAAAAAAAAAAAAAAAAAAAAAAAAAAAAAAAAAAAAAA&#10;AAAA/////QD6BZUAAAAAAAAAAAAAAAAAAAAAAAAAAAAAAAAAAAAAAAAAAAAAAAAA/wAPAAQJN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BBg1rAAAAUgAAAAAAAAAAAAAAAAAA&#10;AAAAAAAAAAAAAAAAAAAAAAAAAAAAAAAAAAAAAAAAAAAAAAAAAAAAAAAAAAAAAAAAAAAAAQF0AQEN&#10;FQAAAAAAAAAAAAAAAAAAAAAAAAAAAAAAAAAAAAAAAAAAAAAAAAAAAAD//+3yAAAB1QAAAAAAAAAA&#10;AAAAAAAAAAAAAAAAAAAAAAAAAAAAAAAAAAAAAAAA/ysABg12AQEB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AgM7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/9APoFlQABAPEAAAAAAAAAAAAAAAAAAAAAAAAAAAAA&#10;AAAABgV+AQENFQAAAAAAAAAAAAAAAAAAAAAAAAAAAAAAAAAAAAAAAAAAAAAAAAAAAAD//+3yAP79&#10;lgAAAAAAAAAAAAAAAAAAAAAAAAAAAAAAAAAAAAAAAAAAAAAAAAABAz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MABg12AAEAOQAAAAAAAAAAAAAAAAAAAAAAAAAAAAAAAAAAAAAAAAAA&#10;AAAAAAAAAAAAAAAAAAAAAAAAAAAAAAAAAAAAAAAAAAAAAAAAAAAAAAAHAIABAQEDAAAAAAAAAAAA&#10;AAAAAAAAAAAAAAAAAAAAAAAAAAAAAAAAAAAAAAAAAAD//rcAAAAAAAAAAAAAAAAAAAAAAAAAAAAA&#10;AAAAAAAAAAAAAAAAAAAAAAAAAAD/KwAIDl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J25LQ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fcjOcAACAASURBV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PjPm6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QYMMAEJ&#10;D1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ISEIAQYMMAEIDEY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Ch0BCQ9eAAYMoQABAXQA/v5GAQETD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AwEBCCYBBg1rAObsnAABAXQA/wFeAQEBAw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1nwnAAAIABJREFUAAAAAAAAAAAAAAAAAAAAAAAAAAAAAAAAAAA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Ew4BBw1SAQgNlQAGA4cA/v5GAAAAAAAAAAAAAAAAAAT3L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Ch0BBw1SAAYMoQAG&#10;BX4AAQA5AAAAAAAAAAAAAAAAAAAJGg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birPs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QUKOgEHDocABvqWAAAAUgD/&#10;AA8AAAAAAAAAAAAAAAAAAAAAAAAAAAACBD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MOAQgMRgEIDZUABgOHAAAAUgAAAAAAAAAAAAAAAAAAAAAAAAAA&#10;AAAAAAAGAzU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wAAByMABgZTAAD/KwAAAAAAAAAAAAAAAAAAAAAAAAAAAAAAAAAAAAAAAAAAAAAAAAAAAAAAAAAA&#10;ABoUZP/f3/gAAAAAAAAAAAAAAAAAAAAAAAAAAAAAAAAAAAAAAAAAAAAAAAAAAAAAAAAAAAAAAAAA&#10;AAAAAAAAAAAAAAAAAAAAAAAAAAAAAAAAAAAAAAAAAAAAAAAAAAAAAAAAAAAAAAAAAAAAAAAAAAAA&#10;AAAAAEJsF0s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SEhCADl6ygA&#10;AQJXAAD/HQAAAAAAAAAAAAAAAAAAAAAAAAAAAAAAAAAAAAAAAAAAAAAAAAAAAAAAAQDx//jzaw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odAAgFQQD+/kYAAAAAAAAAAAAAAAAA&#10;AAAAAAAAAAAAAAAAAAAAAAAAAAAAAAAAAAAAAAAAAAAAAAAAAAAAAAAAAAD6+4L///j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juGnw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AQMAAAcjAAUFRQABADkAAAAAAAAAAAAAAAAAAAAAAAAA&#10;AAAAAAAAAAAAAAAAAAAAAAAAAAAAAAAAAAAAAAAAAAAAAAAAAAD6Bmr//+3yAAAAAAH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TDgAG+kQAAQBDAP8ADwAAAAAAAAAAAAAAAAAAAAAAAAAAAAAAAAAAAAAAAAAAAAAA&#10;AAAAAAAAAAAAAAAAAAAAAAAAAAAAAAAAAAAAAAAAAgK6//fxo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xU5A&#10;AAAgAElEQVQ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odAAYDNQAAAFIAAAAAAAAAAAAAAAAAAAAAAAAAAAAAAAAAAAAAAAAAAAAAAAAAAAAA&#10;AAAAAAAAAAAAAAAAAAAAAAAAAAAAAAAAAAAAAAAB/6L/+PS6AAAAAAH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SEhCADk6TIAAgRNAAD/&#10;HQAAAAAAAAAAAAAAAAAAAAAAAAAAAAAAAAAAAAAAAAAAAAAAAAAAAAAAAAAAAAAAAAAAAAAAAAAA&#10;AAAAAAAAAAAAAAAAAAAAAAAAAAAAAAAA//nzX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TDgAH+TgAAAFPAP8ADwAAAAAAAAAAAAAAAAAAAAAA&#10;AAAAAAAAAAAAAAAAAAAAAAAAAAAAAAAAAAAAAAAAAAAAAAAAAAAAAAAAAAAAAAAAAAAAAAAAAAAA&#10;AAAAAAHV//nyhw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MAAAcjAAYGUwAA/ysAAgMAAAD/AAAAAAAAAAAAAAAAAAAAAAAA&#10;AAAAAAAAAAAAAAAAAAAAAAAAAAAAAAAAAAAAAAAAAAAAAAAAAAAAAAAAAAAAAAAAAAAAAAAAAAAA&#10;AAAAAAAAAAAAAAEBCh3///b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h&#10;IQgA5esoAAECVwAG/x0A/wEAAAAAAAAAAAAAAAAAAAAAAAAAAAAAAAAAAAAAAAAAAAAAAAAAAAAA&#10;AAAAAAAAAAAAAAAAAAAAAAAAAAAAAAAAAAAAAAAAAAAAAAAAAAAAAAAAAAAAAAD/KwEhIQj/39/4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WcCJ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KHQAI&#10;BUEABgxGAAAAAAAA/wAAAAAAAAAAAAAAAAAAAAAAAAAAAAAAAAAAAAAAAAAAAAAAAAAAAAAAAAAA&#10;AAAAAAAAAAAAAAAAAAAAAAAAAAAAAAAAAAAAAAAAAAAAAAAAAAAAAAAAAAAAAAAAAAAAAAAABgM1&#10;AAAA4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AAHIwAFBUUAAQA5AAEBAAAA/wAAAAAA&#10;AAAAAAAAAAAAAAAAAAAAAAAAAAAAAAAAAAAAAAAAAAAAAAAAAAAAAAAAAAAAAAAAAAAAAAAAAAAA&#10;AAAAAAAAAAAAAAAAAAAAAAAAAAAAAAAAAAAAAAAAAAAAAAAA5esoAAAA0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Ew4AB/k4AAABTwAGAw8A/v4AAAAAAAAAAAAAAAAA&#10;AAAAAAAAAAAAAAAAAAAAAAAAAAAAAAAAAAAAAAAAAAAAAAAAAAAAAAAAAAAAAAAAAAAAAAAAAAAA&#10;AAAAAAAAAAAAAAAAAAAAAAAAAAAAAAAAAAAAAAAAAAAAAAAAAAAAAAABNQAAAK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h0ABgM1AAcMQwD/AA8AAAAAAAAAAAAAAAAAAAAAAAAAAAAAAAAAAAAAAAAAAAAA&#10;AAAAAAAAAAAAAAAAAAAAAAAAAAAAAAAAAAAAAAAAAAAAAAAAAAAAAAAAAAAAAAAAAAAAAAAAAAAA&#10;AAAAAAAAAAAAAAAAAAAAAAAAAAAAAAMDLgAAANAB////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Oahs4AACAASURBVAAAAAAAAAAA&#10;AAAAAAAAAAAAAAAAAAAAAAAAAAAAAAAAAAAAAAAAAAAAAAAAAAAAAAAAAAAAAAAAAAAAAAAAAAAA&#10;AAAAAAAAAAAAAAAAAAAAAAAAAAAAAAAAAAAAAAAAAAAAAAAAAAAAAAAAAAAAAAAAAAAAAAAAAAAA&#10;AAAAAAAAAAAAAAAAAAAAAAAAAAAAAAAAAAAAAAAAAAAAAAAAAAAAAAAAAAAAAPN/DI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IQgA5esoAAECVwAA/x0AAAAAAAAAAAAAAAAAAAAAAAAAAAAAAAAAAAAAAAAAAAAAAAAA&#10;AAAAAAAAAAAAAAAAAAAAAAAAAAAAAAAAAAAAAAAAAAAAAAAAAAAAAAAAAAAAAAAAAAAAAAAAAAAA&#10;AAAAAAAAAAAAAAAAAAAAAAAAAAAAAAAAAAAAAAAAAAAAAAD6Bmr//+3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Ch0ABgM1AAYMUgAAAAAAAAAAAAAAAAAAAAAAAAAAAAAAAAAAAAAAAAAAAAAAAAAAAAAAAAAA&#10;AAAAAAAAAAAAAAAAAAAAAAAAAAAAAAAAAAAAAAAAAAAAAAAAAAAAAAAAAAAAAAAAAAAAAAAAAAAA&#10;AAAAAAAAAAAAAAAAAAAAAAAAAAAAAAAAAAAAAAAAAAAAAAAAAAAAAAAAAAAAAAAAAAAAAAQFJAAA&#10;AM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/JPyi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IDZUA/wAPAAAAAAAAAAAA&#10;AAAAAAAAAAAAAAAAAAAAAAAAAAAAAAAAAAAAAAAAAAAAAAAAAAAAAAAAAAAAAAAAAAAAAAAAAAAA&#10;AAAAAAAAAAAAAAAAAAAAAAAAAAAAAAAAAAAAAAAAAAAAAAAAAAAAAAAAAAAAAAAAAAAAAAAAAAAA&#10;AAAAAAAAAAAAAAAAAAAAAAAAAAAAAAAAAAACAroA/f3SABsV2P/f3/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41IR8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CQ9eAP7+RgAAAAAAAAAAAAAAAAAAAAAAAAAAAAAA&#10;AAAAAAAAAAAAAAAAAAAAAAAAAAAAAAAAAAAAAAAAAAAAAAAAAAAAAAAAAAAAAAAAAAAAAAAAAAAA&#10;AAAAAAAAAAAAAAAAAAAAAAAAAAAAAAAAAAAAAAAAAAAAAAAAAAAAAAAAAAAAAAAAAAAAAAAAAeMA&#10;Af6/APn+1///9u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Pu/AAAAAAAAAAAAAAAAAAAAAAAAAAAAAAAAAAAAAAAAAAAAAAAA&#10;AAAAAAAAAAAAAAAAAAAAAAAAAAAAAAAAAAAAAAAAAAAAAAAAAAAAAAAAAAAAAAAAAAAAAAAAAAAA&#10;AAAAAAAAAAAAAAAAAAAAAAAAAAAAAAAAAAAAAAAAAAACAroA//+MABoUZP/58nn/+PS6///24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vyzAAAAAAAAAAAAAAAAAAAAAAAAAAAAAAAAAAAAAAAAAAAAAAAAAAAAAAAAAAAAAAAAAAAAAAAA&#10;AAAAAAAAAAAAAAAAAAAAAAAAAAAAAAAAAAAAAAAAAAAAAAAAAAAAAAAAAAAAAAAAAAAAAAAAAAAA&#10;AAAAAAAAAAAAAAEA8QACAroA+vuCABoUZP/58of/+PS6///t8g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Bg1rAAEAOQAAAAAAAAAAAAAA&#10;AAAAAAAAAAAAAAAAAAAAAAAAAAAAAAAArv/5864AAAAAAAAAAAAAAAAAAAAAAAAAAAAAAAAAAAAA&#10;AAAAAAAAAAAAAAAAAAAAAAEHDVIAAABSAAAAAAAAAAAAAAAAAAAAAAAAAAAAAAAAAAAAAAD/AMcA&#10;+wCqACAU8wDo7lYA/v5GAAAAAAAAAAAAAAAAAAAAAAAAAAAAAAAAAAAAAAAAAAAAAAAAAAAAAAAA&#10;AAAAAAAAAAAAAAAAAAAAAAAAAAAAAAAAAAAAAAAAAAAB1QAaE4//39/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FCjoAAgNqAAAAAAAAAAAAAAAAAAAAAAAAAAAAAAAAAAAA&#10;AAD6AHH///Pr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IDZUA/wAPAAAAAAAAAAAAAAAAAAAAAAAAAAAAAAAAAAAAAAAAAAAAAAAAAAAAAAAA&#10;AAAAAAAAAAAAAAAAAAAAAAAAAAAAAAAAAAAAAAAAAAAAAAAAAAAAAAAAAAAAAAAAAAAAAAAAAAAA&#10;AAAAAeMAAP/LAPr9ywAA9+b////9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SEhCADm7JwAAAAAAAAA&#10;AAAAAAAAAAAAAAAAAAAAAAAAAAAAAAAAAAAAAAAAAAAAAAAAAAAAAAAAAAAAAAAAAAAAAAAAAAAA&#10;AAAAAAAAAAAAAAAAAAAAAAAAAAAAAAAAAAAAAAAAAAAAAAAAAAAAAAAAAdUAAf7NAPkBz///8+s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DAAYMoQAAAAAAAAAAAAAAAAAAAAAAAAAAAAAAAAAAAAAAAQDxAPn0bv////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Bw1SAAAA&#10;UgAAAAAAAAAAAAAAAAAAAAAAAAAAAAAAAAAAAAAAAAAAAAAAAAAAAAAAAAAAAAAAAAAAAAAAAAAA&#10;AAAAAAAAAAAAAAAAAAAAAAAAAAAAAAAAAAAAAAAAAAAA/wDHAAD/xQD7B97//+3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Bw55AAD/KwAAAAAAAAAAAAAAAAAAAAAA&#10;AAAAAAAAAAAAAAAAAAAAAAAAAAAAAAAAAAAAAAAAAAAAAAAAAAAAAAAAAAAAAAAAAAAAAAAAAAAA&#10;AAAAAAAAAAAAAAAAAAAAAgK6AP390gAbFdj/39/4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ISEIAOfsjQD/AA8AAAAAAAAAAAAAAAAAAAAAAAAAAAAAAAAAAAAAAAEA8QD5Bnn//+3yAAAA&#10;AAAAAAAAAAAAAAAAAAAAAAAAAAAAAAAAAAAAAAAAAAAAAAAAAAAAAAABBw55AAD/KwAAAAAAAAAA&#10;AAAAAAAAAAAAAAAAAAAAAAAAAAAAAAAAAAAAAAAAAAAAAAAAAAAAAAAAAAAAAAAAAAAAAAAAAAAA&#10;AAAAAAAAAAAAAAAAAAAAAAAAAAAAAAAAAAAAAAAAAAAAAAAAAAAAAAAB1QD684r////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HDVIAAABSAAAAAAAA&#10;AAAAAAAAAAAAAAAAAAAAAAAAAAAAAAD/AMf/+vO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IBXF5g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TDgAG+pYAAAAAAAAAAAAAAAAA&#10;AAAAAAAAAAAAAAAAAAAAAAAAAAAAAAAAAAAAAAAAAAAAAAAAAAAAAAAAAAAAAAAAAAAAAAAAAAAA&#10;AAAAAQDxAP8AvQD6/csAAPfm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IJgAGBX4AAAAAAAAAAAAAAAAAAAAAAAAAAAAAAAAAAAAAAAAA&#10;AAAAAAAAAAAAAAAAAAAAAAAAAAAAAAAAAAAAAAAAAAAAAAAAAAAAAAAAAAHjAAH+vwD5/tf///bj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Ew4AB/qH&#10;AP8ADwAAAAAAAAAAAAAAAAAAAAAAAAAAAAAAAAAAAAAAAQDxABkUc//f3/gAAAAAAAAAAAAAAAAA&#10;AAAAAAAAAAAAAAAAAAAAAAAAAAAAAAAAAAAAASEhCADm7JwAAAAAAAAAAAAAAAAAAAAAAAAAAAAA&#10;AAAAAAAAAAAAAAAAAAAAAAAAAAAAAAAAAAAAAAAAAAAAAAAAAAAAAAAAAAAAAAAAAAAAAAAAAAAA&#10;AAAAAAAAAAAAAAAAAAAAAAAAAAHjAPr6n///+N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odAAYDhwAAAAAAAAAAAAAAAAAAAAAAAAAA&#10;AAAAAAAAAAAAAAAAAAH/ov/49L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gAUEgAAAAAAAAAAAAAAAAAAAAAAAAAAAAAAAAAAAAAAAAAAAAAAAAAAAA&#10;AAAAAAAAAAAAAAAAAAAAAAAAAAAAAAAAAAAAAAAAAAAAAAAAAAAAAAAAAAAAAAAAAAAAAAAAAAAA&#10;AAAAAAAAAAAAAAAAAAAAAAAAAAAAAAAAAAAAAAAAAAAAAAAAAAAAAAAAAAAAAAAAAAAAAAAAAAAA&#10;AAAAAAAAAAAAAAAAAAAAAAAAAGD/v+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iZFsAAAgAElEQVQAAAAAAAAAAAAAAAAAAAAAAAAAAAAAAAAAAAAAAAAAAAAAAAAAAAAA&#10;AAAAAAAAAAAAAAAAAAAAAAAAAAAAAAAAAAAAAAAAAAAAAAAAAAAAAAAAAAAAAAAAAAAAAAAAAAAA&#10;AAAAAAAAAAAAAAAAAAAAAAAAAAAAAAAAAAAAAAAAAAAAAAAAAAAAAAAAAAAAAAAAAAAAAAAAAAAA&#10;AAAAAAAAAAAAAAAAAAAAAAAAAAAAAAAAAID/f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HDocAAP8dAAAAAAAAAAAAAAAAAAAAAAAA&#10;AAAAAAAAAAAAAAAAAAAAAAAAAAAAAAAAAAAAAAAAAAAAAAAAAAAAAAHVAP78wQD8CdT//+3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AGDKEAAAAAAAAAAAAAAAAAAAAAAAAAAAAAAAAAAAAAAAAAAAAAAAAAAAAA&#10;AAAAAAAAAAAAAAAAAAAAAAAAAAAAAgK6AP390gAbFdj/39/4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RMOAAf6hwD/AA8A&#10;AAAAAAAAAAAAAAAAAAAAAAAAAAAAAAAAAAAAAAAB1QD684r////9AAAAAAAAAAAAAAAAAAAAAAAA&#10;AAAAAAAAAAAAAAAAAAAAAAAAAAAAAAEGDWsAAQA5AAAAAAAAAAAAAAAAAAAAAAAAAAAAAAAAAAAA&#10;AAAAAAAAAAAAAAAAAAAAAAAAAAAAAAAAAAAAAAAAAAAAAAAAAAAAAAAAAAAAAAAAAAAAAAAAAAAA&#10;AAAAAAAB/6IA+fW9////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gNlQD/AA8AAAAAAAAAAAAAAAAAAAAAAAAAAAAAAAAA&#10;AAAAAAAAAAD6AHH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hAT35AAAAAAAAAAAAAAAAAAAAAAAAAAAAAAAAAAAAAAAAAAAAAAAAAAAAAAAAAAAAAAAA&#10;AAAAAAAAAAAAAAAAAAAAAAAAAAAAAAAAAAAAAAAAAAAAAAAAAAAAAAAAAAAAAAAAAAAAAAAAAAAA&#10;AAAAAAAAAAAAAAAAAAAAAAAAAAAAAAAAAAAAAAAAAAAAAAAAAAAAAAAAAAAAAAAAAAAAAAAAAAAA&#10;AAAAAAAAAAAAAF//ww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BQo6AAIDagAAAAAAAAAAAAAAAAAAAAAAAAAAAAAAAAAAAAAAAAAAAAAAAAAAAAAAAQDx&#10;AP8AvQD6+9QAAPnd////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tDhGY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CQ9eAP7+RgAAAAAAAAAAAAAAAAAAAAAAAAAAAAAAAAAAAAAAAAAAAAAAAAAAAAAAAAHjAAD/ywD6&#10;/cv///bj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t8gEBCogABgOHAAAAAAAAAAAAAAAAAAAA&#10;AAAAAAAAAAAAAAAAAAAA/ysACA5bAAAAogAAAAAAAAAAAAAAAAAAAAAAAAAAAAAAAAAAAAAAAAAA&#10;AAAAAAAAAAAA+wajAAf6KgD/AA8AAAAAAAAAAAAAAAAAAAAAAAAAAAAAAAAAAAAAAAAAAAAAAAAA&#10;AAAAAAAAAAAAAAAAAAAAAAAAAAAAAAAAAAAAAAAAAAAAAAAAAAAAAAEA8QD5/Yj///b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7EAAAFeAAAAAAAAAAAAAAAAAAAAAAAAAAAAAAAAAAAAAAAAAAAABgA9AAAA&#10;r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wXzgDm7AAA&#10;AAAAAAAAAAAAAAAAAAAAAAAAAAAAAAAAAAAAAAAB1QAB/s0A+QfI///t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zge&#10;F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j7vwAGA0YAAAAAAAAA&#10;AAAAAAAAAAAAAAAAAAAAAAAAAAAAAP8AxwAA/8UA+wfe///t8g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bjAQEIggAGBX4AAAAAAAAAAAAAAAAAAAAAAAAAAAAAAAAA&#10;AAAAAP7+RgEGDNL/+vTQAAAAAAAAAAAAAAAAAAAAAAAAAAAAAAAAAAAAAAAAAAAAAAAA///t8gEB&#10;E3kAB/qHAP8ADwAAAAAAAAAAAAAAAAAAAAAAAAAAAAAAAAAAAAAAAAAAAAAAAAAAAAAAAAAAAAAA&#10;AAAAAAAAAAAAAAAAAAAAAAAAAAAAAAH/ogD59b3////9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QfI&#10;AAb6XgAAAAAAAAAAAAAAAAAAAAAAAAAAAAAAAAAAAAAAAAAAAAAAUgEBAbH////9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f3/gBBw7VAAD/KwAAAAAAAAAAAAEA&#10;8QABAskA+PnIACAZ4v/f3/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r2gEJ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9uMBCA3xAP8ADwAAAAAAAAAAAAAB4wAA/8sA&#10;+v3LAAD35v////0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r6rQAGBgAAAf7NAPkBz///8+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vQAAAScA/vzBAPwJ1P//7fI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42gAAAI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nz&#10;rg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QENFQAAAFIAAAAAAAAAAAAAAAAAAAAA&#10;AAAAAAAAAAAA/v+b////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//f/38aIA+vRf&#10;AAICugAAAAAAAAAAAAAAAAAAAAAAAAAAAAAAAAAAAAAAAAAAAAAAAAAAAAAAAAAAAAAAAAAAAAAA&#10;AAAAAAAAAAAAAAAAAAAAAAAAAAAAAAAAAAAAAAAAAAAAAAAAAAAAAAAAAAAAAAAAAAAAAAAAAAAA&#10;AdX/+fOuAAAAAAAAAAAAAAAAAAAAAAAAAAAAAAAAAAAAAAEFCjoAAABSAAAAAAAAAAAAAAAAAAAA&#10;AAAAAAAAAAAAAAAAAAAgGe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Pt+e9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EGDWsAAQA5AAAAAAAAAAAAAAAAAAAAAAAAAAAAAAHj//nye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RMOAAD6BwAE&#10;/SUAAwNbAP8ADwAAAAAAAAAAAAAAAAAAAAAAAAAAAAAAAAAAAAAAAAAAAAAAAAAAAAAAAAAAAAAA&#10;AAAAAAAAAAAAAAAAAAAAAAAAAAAAAAAAAAAAAAAAAAAAAAAAAAAAAAAA+vuC///42gAAAAAAAAAA&#10;AAAAAAAAAAAAAAAAAAAAAAAAAAABCA2VAP8ADwAAAAAAAAAAAAAAAAAAAAAAAAAAAAAAAAABAPH/&#10;+PN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EBPfkAAAAAAAAAAAAAAAAA&#10;AAAAAAAAAAAAAAAAAAAAAAAAAAAAAAAAAAAAAAAAAAAAAAAAAAAAAAAAAAAAAAAAAAAAAAAAAAAA&#10;AAAAAAAAAAAAAAAAAAAAAAAAAAAAAAAAAAAAAAAAAAAAAAAAAAAAAAAAAAAAAAAAAAAAAAAAAAAA&#10;AAAAAAAAAAAAAAAAAAAAAAAAAAAAAAAAAAAAAAAAAAAAAAAAAAAAAAAAAAAAX//DB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ADBIA&#10;AAAAAAT9JQAAAAAAAwIMAP4BJQAAAAAAAAAAAAAAAAAAAAAAAAAAAAAAAAAAAAAAAAAAAAMC8wD8&#10;+9wAAAAAAPz+7AAABe8AIBTz/9/f+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hAT35AAAAAAAAAAAAAAAAAAAAAAAAAAAAAAAAAAAAAAAAAAAAAAAAAAAA&#10;AAAAAAAAAAAAAAAAAAAAAAAAAAAAAAAAAAAAAAAAAAAAAAAAAAAAAAAAAAAAAAAAAAAAAAAAAAAA&#10;AAAAAAAAAAAAAAAAAAAAAAAAAAAAAAAAAAAAAAAAAAAAAAAAAAAAAAAAAAAAAAAAAAAAAAAAAAAA&#10;AAAAAAAAAAAAAAAAAAAAAAAAAF//ww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FiaLE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RMOAAD1GAAHBCAA/gElAAIAKgD/AA8AAAAAAAAAAAAAAAAAAAAAAAAA&#10;AAAAAAAAAAAAAAAAAAAAAAAAAAAAAAAAAAAAAAAAAAAAAAAAAAAAAAAAAAAAAAAAAAAAAAAAAAAA&#10;AAAAAAAAAAAAAAHVAAD/2QD+/egA/APb///z6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2FmXxg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Ew4ABfkiAAMD&#10;LgD//jcABgAPAAAFAAD/AAAAAQAAAP8AAAAAAAAAAAAAAAAAAAAAAAAAAAAAAAAAAAAAAAAAAAAA&#10;AAAAAAAAAAAAAAAAAAAAAAAAAAAAAAAAAAAAAAAAAAAAAAAAAAAAAAAAAAAAAAAAAAAAAAAAAAAA&#10;AP8rAAAAKwACAwAABgAAAQcNAAAAAdUAAf7NAPkBz///8+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QE9+QAAAAAA&#10;AAAAAAAAAAAAAAAAAAAAAAAAAAAAAAAAAAAAAAAAAAAAAAAAAAAAAAAAAAAAAAAAAAAAAAAAAAAA&#10;AAAAAAAAAAAAAAAAAAAAAAAAAAAAAAAAAAAAAAAAAAAAAAAAAAAAAAAAAAAAAAAAAAAAAAAAAAAA&#10;AAAAAAAAAAAAAAAAAAAAAAAAAAAAAAAAAAAAAAAAAAAAAAAAAAAAAAAAAAAAAAAAAAAAAABf/8M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DaQAAAAAAAAAAAAAAAAAAAAAAAAAAAAAAAAAAAAA&#10;AAAAAAAAAAAAAAAAAAAAAAAAAAAAAAAAAAAAAAAAAAAAAAAAAAAAAAAAAAAAAAAAAAAAAAAAAAAA&#10;AAAAAAAAAAAAAAAAAAAAAAAAAAAAAAAAAAAAAAAAAAAAAAAAAAAAAAAAAAAAAAAAAAAAAP8Ax//6&#10;85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HDaQAAAAAAAAAAAAAAAAAAAAAAAAAAAAA&#10;AAAAAAAAAAAAAAAAAAAAAAAAAAAAAAAAAAAAAAAAAAAAAAAAAAAAAAAAAAAAAAAAAAAAAAAAAAAA&#10;AAAAAAAAAAAAAAAAAAAAAAAAAAAAAPoAcf//8+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0VAAYAjwAAAAAAAAAAAAAAAAAAAAAA&#10;AAAAAAAAAAAAAAAAAAAAAAAAAAAAAAAAAAAAAAAAAAAAAAAAAAAAAAAAAAAAAAAAAAAAAAAAAAAA&#10;AAAAAAAAAAAAAAAAAAAAAAAAAAAAAAAAAAAAAAAAAAAAAAAAAAAAAAAAAAAAAAAAAAAAAAAAAAAA&#10;AAAAAAAAAAAAAAAAAAAAAAAAAAAAAAAAAAD6AHH///P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DRUABgCPAAAAAAAAAAAAAAAAAAAAAAAAAAAA&#10;AAAAAAAAAAAAAAAAAAAAAAAAAAAAAAAAAAAAAAAAAAAAAAAAAAAAAAAAAAAAAAAAAAAAAAAAAAAA&#10;AAAAAAAAAAAAAAAAAAAAAAAAAAAAAAAAAAAAAAAAAAAAAAAAAAAAAAAAAAAAAAAAAAAAAAAAAAAA&#10;AAAAAeMA///kAAAAAAAAAAAAAwLzAPz73AD8/uwAAAXvACAU8//f3/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RMOAAf5OAD/AkEAAP8dAADtDn5zAAAgAElEQVQAAAAAAAAAAAAAAAAAAAAAAAAA&#10;AAAAAAAAAAAAAAAAAAAAAAAAAAAAAAAAAAAAAAAAAAAAAAAAAAAAAAAAAAAAAAAAAAAAAAAAAAAA&#10;AAAAAAAAAAAAAAAAAAAAAAAAAAAAAAAAAAAAAAAAAAAAAAAAAAAAAAAAAAAAAAAAAAAAAAAAAAAA&#10;AAAAAAAAAAAAAAAAAAAAAAAAAAAAAAICugD4+cgAAPnd/////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GDWsAAQA5AAAAAAAAAAAAAAAAAAAAAAAA&#10;AAAAAAAAAAAAAAAAAAAAAAAAAAAAAAAAAAAAAAAAAAAAAAAAAAAAAAAAAAAAAAAAAAAAAAAAAAAA&#10;AAAAAAAAAAAAAAAAAAAAAAAAAAAAAAAAAAAAAAAAAAAAAAAAAAAAAAAAAAAAAAAAAAAAAAAAAAAA&#10;AAAAAAAAAAAA/wDHAAAAAAAAAAAAAAAAAAEA5wD+/egAAAAAAPwD2wAAAAAAAPTu////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Bg1rAAEAOQAAAAAAAAAAAAAAAAAAAAAAAAAA&#10;AAAAAAAAAAAAAAAAAAAAAAAAAAAAAAAAAAAAAAAAAAAAAAAAAAAAAAAAAAAAAAAAAAAAAAAAAAAA&#10;AAAAAAAAAAAAAAAAAAAAAAAAAAAAAAAAAAAAAAAAAAAAAAAAAAAAAAAAAAAAAAAAAAAAAAAAAAAA&#10;AAD/+fN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uAAAAU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wDHAAEAOQAAAAAAAAAAAAAAAAAAAAAAAAAAAAAAAAAAAAAAAAAA&#10;AAAAAAAAAAAAAAAAAAAAAAAAAAAAAAAAAAAAAAAAAAAAAAAAAAAAAAAAAAAAAAAAAAAAAAAAAAAA&#10;AAAAAAAB4wAgE/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G+QAA+gAAAAAAAAAAAAAAAAAAAAAAAAAAAAAAAAAAAAAAAAAA&#10;AAAAAAAAAAAAAAAAAAAAAAAAAAAAAAAAAAAAAAAAAAAAAAAAAAAAAAAAAAAAAAAAAAAAAAAAAAAA&#10;AAAAAAAAAAAAAAAAAAAAAAAAAAAAAAAAAAAAAAAAAAAAAAAAAAAAAAAAAAAAAAAAAAAAAAAAAAAA&#10;AAAAAAAAAAABAPEAIBT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BTzAOXsxwABADkAAAAAAAAAAAAAAAAAAAAAAAAAAAAAAAAAAAAAAAAA&#10;AAAAAAAAAAAAAAAAAAAAAAAAAAAAAAAAAAAAAAAAAAAAAAAAAAAAAAAAAAAAAAAAAAAAAAAAAAAA&#10;AAAAAAAAAAAAAAAAAAAAAAAAAAAAAAAAAAAAAAAAAAAAAAAAAAAAAAAAAAAAAP8dAAEAHQAAAAAA&#10;AAAAAP7+AAACA0YABgMAAAAAAADm7AABCA3xAAECyQD8+9wA/APb///z6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SEhCADn6z4A/wJBAAb/HQD/&#10;AQAAAP8AAAAAAAAAAAAAAAAAAAAAAAAAAAAAAAAAAAAAAAAAAAAAAAAAAAAAAAAAAAAAAAAAAAAA&#10;AAAAAAAAAAAAAAAAAAAAAAAAAAAAAAAAAAAAAAAAAAAAAAAAAAAAAAAAAAAAAAAAAAAAAAAAAAAA&#10;AAAAAAAAAAAAAAAAAAAAAAAAAAAAAAAAAAAAAAAAAAAAAAAAAAAAAAAAAAAAAAAAAAAAAAD+/kYA&#10;BgVGAAAFAAEJD7oA+Pu////24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3PAAEDOQAAAAAAAAAAAAAAAAAAAAAAAAAAAAAAAAAAAAAAAAAAAAAAAAAAAAAAAAAA&#10;AAAAAAAAAAAAAAAAAAAAAAAAAAAAAAAAAAAAAAAAAAAAAAAAAAAAAAAAAAAAAAAAAAAAAAAAAAAA&#10;AAAAAAAAAAAAAAAAAAAAAAAAAAAAAAAAAAAAAAAAAAAAAAAAAAAAAAEAOQAAAAAAAAAAAAAAAAAA&#10;AAAAAgMAAAAAAAAGAAAAAAAAAAAMAAEIDfEA/gDWAAEA5wD//94A+wHlAAD07v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0B0uoAACAASURBVAAAAAAAAAAAAAAAAAAAAAAAAAAAAAAA&#10;AAAAAAAAAAAAAAAAAAAAAAAAAAAAAAAAAAAAAAAAAAAAAAAAAAAAAAAAAAAAAAAAAAAAAAAAAAAA&#10;AAAAAAAAAAAAAAAAAAAAAP/9zwABAz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hAT35AAAAAAAAAAAAAAAAAAAAAAAAAAAAAAAAAAAAAAAAAAAA&#10;AAAAAAAAAAAAAAAAAAAAAAAAAAAAAAAAAAAAAAAAAAAAAAAAAAAAAAAAAAAAAAAAAAAAAAAAAAAA&#10;AAAAAAAAAAAAAAAAAAAAAAAAAAAAAAAAAAAAAAAAAAAAAAAAAAAAAAAAAAAAAAAAAAAAAAAAAAAA&#10;AAAAAAAAAAAAAAAAAAAAAAAAAAAAAAAAAF//ww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DRUABgCPAAAAAAAAAAAAAAAAAAAAAAAAAAAAAAAAAAAAAAAAAAAAAAAAAAAAAAAAAAAAAAAA&#10;AAAAAAAAAAAAAAAAAAAAAAAAAAAAAAAAAAAAAAAAAAAAAAAAAAAAAAAAAAAAAAAAAAAAAAAAAAAA&#10;AAAAAAAAAAAAAAAAAAAAAAAAAAAAAAAAAACu//nzr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GDDAAAQF0AAAAAAAAAAAAAAAAAAAAAAAAAAAAAAAAAAAAAAAAAAAAAAAAAAAAAAAA&#10;AAAAAAAAAAAAAAAAAAAAAAAAAAAAAAAAAAAAAAAAAAAAAAAAAAAAAAAAAAICuv/38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BgwwAAEBdAAAAAAAAAAAAAAAAAAAAAAAAAAAAAAAAAAAAAAAAAAAAAAAAAAAAAAA&#10;AAAAAAAAAAAAAAAAAAAAAAAAAAAAAAAAAAAAAAAAAAAAAAAAAAAAAAAAAAAAAAAAAAAAAAAAAAAA&#10;AAAAAAAAAAAAAAAAAAAAAAAAAAAAAAAAAAAAAAAAAAAAAAAAAAAAAAAAAAAAAAAAAAAA+gBx///z&#10;6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BQo6AAIDagAAAAAAAAAAAAAAAAAAAAAAAAAAAAAAAAAAAAAAAAAAAAAAAAAAAAAA&#10;AAAAAAAAAAAAAAAAAAAAAAAAAAAAAAAAAAAAAAAAAAAAAAAAAAAAAAAAAAAAAAAAAAAAAAAAAAAA&#10;AAAAAAAAAAAAAAAAAAAAAAAAAAAAAAAAAAAAAAAAAAAAAAAAAAAAAAAAAAAAAAAAAAAAAAAAAAAA&#10;AAAAAAAAAAAAAAAAAAAAAAAAAAAAAAAAAAAAAAAAAgK6APj5yP//+N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gmAAUFRQABAD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MA/vyzABwXzv/f3/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hIQgA&#10;5uy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jAAD/ywD6+9QAIBni/9/f+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ISEIAOfs&#10;jQD/AA8AAAAAAAAAAAAAAAAAAAAAAAAAAAAAAAAAAAAAAAAAAAAAAAAAAAAAAAAAAAAAAAAAAAAA&#10;AAAAAAAAAAAAAAAAAAAAAAAAAAAAAAAAAAAAAAAAAAAAAAAAAAAAAAAAAAAAAAAAAAAAAAAAAAAA&#10;AAAAAAAAAAAAAAAAAAAAAP8Ax//685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PrAQYNxwABADkA&#10;AAAAAAAAAAAAAAAAAAAAAAAAAAAAAAAAAAAAAAAAAAAAAAAAAAAAAAAAAAAAAAAAAAAAAAAAAAAA&#10;AAAAAAAAAAAAAAAAAAAAAAAAAAAAAAAAAAAAAAAAAAAAAAAAAAAAAAAAAAAAAAAAAAAAAAAAAAAA&#10;AAAAAAAAAAAAAP796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+vTQAQcO&#10;4wAA/x0AAAAAAAAAAAAAAAAAAAAAAAAAAAAAAAAAAAAAAAAAAAAAAAAAAAAAAAAAAAAAAAAAAAAA&#10;AAAAAAAAAAAAAAAAAAAAAAAAAAAAAAAAAAAAAAAYEq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sV2ADm&#10;7AAAAAAAAAAAAAAAAAAAAAAAAAAAAAAAAAAAAAAAAAAAAAAAAAAAAAAAAAAAAAAAAAAAAAAAAAAA&#10;AAAAAAAAAAAAAAAAAAAAAAAAAAAAAAAAAAAAAAAAAAAAAAAAAAAAAAAAAAAAAAAAAAAAAAAAAAAA&#10;AAAAAAAAAAAAAAAAAAAAAAAAAAAAAAAAAAAAAAAAAAAAAAAA///z6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z3yQAH&#10;DFsA/wAPAAAAAAAAAAAAAAAAAAAAAAAAAAAAAAAAAAAAAAAAAAAAAAAAAAAAAAAAAAAAAAAAAAAA&#10;AAAAAAAAAAAAAAAAAAAAAAAAAAAAAAAAAAAAAAAAAAAAAAAAAAAAAAAAAAAAAAAAAAAAAAAAAAAA&#10;AAAAAAAAAAAAAAAAAAAAAAAAAAAAAAAAAAAAAAAAAAAAAAAAAAAAAAAAAAAAAAAAAAAAAAAAAAAA&#10;AAAAAAAAAAAAAAAAAAAAAP7+RgAGBUYBCA3xAP8AvQD6AMP///P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ECTcA&#10;AgRNAAYFH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8dAAIDagDm7AAB&#10;Bw2uAPoGvP//7f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39/4AQgMogD/AV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HQAAAB0ABgVSAObsAAEHDuMAAf6/APn+1///9u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9/f+AEFCqUAAgN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cLQwD/AA8AAAAAAAAAAAAAAAAAAAAAAAAAAAAAAAAA+fW9AAAAAAAAAAAA&#10;AAAAAAAAAAAAAAAAAAAAAAAAAAAAAAAAAAAAAAAAAAAIDlsA/wAPAAAAAAAAAAAAAAAAAAAAAAAA&#10;AAAAAAAAAAAAAAAAAAAAAAAAAAAAAAAAAAAA/wDHAPr7gv/58of//+3yAAAAAAAAAAAAAAAA///t&#10;8v//9uP/+/bG//v2xv//8+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ABAlcAAAAAAAAAAAAAAAAAAAAAAAAAAAAAAAAAAAAAAPr6n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k/awe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ID/f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v7uwAAAAAAAAAAAAAAAAAA&#10;AAAAAAAAAAAAAAAAAAAAAAAAAAAAAAAAAAAAAAAAAAAAAAAAAAAAAAAAAAAAAAAAAAAAAAAAAAAA&#10;AAAAAAAAAAAAAAAAAAAAAAAAAAAAAAAAAAAAAAAAAAAAAAAAAAAAAAAAAAAAAAAAAAAAAAAAAAAA&#10;AAIEP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78swAAAAAAAAAA&#10;AAAAAAAAAAAAAAAAAAAAAAAAAAAAAAAAAAAAAAAAAAAAAAAAAAAAAAAAAAAAAAAAAAAAAAAAAAAA&#10;AAAAAAAAAAAAAAAAAAAAAP8Ax//f3/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9/f+AAAAAAAAAAAAAAA&#10;AAAAAAAAAAAAAAAAAAAAAAAAAAAAAAAAAAAAAAAAAAAAAAAAAAAAAAAAAAAAAAAAAAAAAAAAAAAA&#10;AAAAAAAAAAAAAAAAAAAAAAAAAAAAAAAAAAAAAAAAAAAAAAAAAAAAAAAAAAAAAAAAAAAAAAAAAAAA&#10;AAAAAAAAAAAAAAAAAAAAAAAAAAAAAAAAAQD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//QD/AL0AAAAAAAAA&#10;AAAAAAAAAAAAAAAAAAAAAAAAAAAAAAAAAAAAAAAAAAAAAAAAAAAAAAAAAAAAAAAAAAAAAAAAAAAA&#10;AAAAAAAAAAAAAAAAAAAAAAAAAAAAAAAAAAAAAAAAAAAAAAAAAAAAAAAAAAAAAAAAAAAAAAAAAAAA&#10;AAAAAAAAAAAAAAAAAAAAAAAAAAAAAAAAAAAAAAAAAAAAAAAAAAAAAAAAAAAAAAAAAAAAAAAAAAAA&#10;AAAAAAAAAAAAAAAAAAAA/wAPAAAAUgAGAI8BBg1rAQEIJ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BBQo6AAcMkgACA2oAAP8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SAAb6lgEG&#10;DWsBAQ0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kBz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x0A/wFeAAYDhwEIDZUBBw1SAQEKH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8A9sAAAAAAAAAAAAAAAAAAAAAAAAAAAAA&#10;AAAAAAAAAAAAAAAAAAAAAAAAAAAAAAAAAAAAAAAAAAAAAAAAAAAAAAAAAAAAAAAAAAAAAAAAAAAA&#10;AAAAAAAAAAAAAAAAAAAAAAAAAAAAAAAAAAAAAAAAAAAAAAAAAAAAAAAAAAAAAAAAAAACAC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6/csAAAAAAAAAAAAAAAAAAAAA&#10;AAAAAAAAAAAAAAAAAAAAAAAAAAAAAAAAAAAAAAAAAAAAAAAAAAAAAAAAAAAAAAAAAAAAAAAAAAAA&#10;AAAAAAAAAAABAPH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c8AAAAAAAAAAAAAAAAA&#10;AAAAAAAAAAAAAAAAAAAAAAAAAAAAAAAAAAAAAAAAAAAAAAAAAAAAAAAAAAAAAAAAAAAAAAAAAAAA&#10;AAAAAAAAAAAAAAAAAAAA+/u7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B&#10;ISEIAP8BXgAAAAAAAAAAAAAAAAAAAAAAAAAAAAAAAAAAAdX////9AAAAAAAAAAAAAAAAAAAAAAAA&#10;AAAAAAAAAAAAAAAAAAAAAAAAAQETDgD+/kYAAAAAAAAAAAAAAAAAAAAAAAAAAAAAAAAAAAAAAAAA&#10;AAAAAAAAAQDxAAH/ogAaFGT/+vOV///42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ED&#10;AAYNdgAA/x0AAAAAAAAAAAAAAAAAAAAAAAAAAAAAAAAAAAHV///42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+gAAAAAAAAAAAAAAAAAAAAAAAAAAAAAAAAAAAAA&#10;AAAAAAAAAAAAAAAAAAAAAAAAAAAAAAAAAAAAAAAAAAAAAAAAAAAAAAAAAAAAAAAAAAAAAAAAAAAA&#10;AAAAAAAAAAAAAAAAAAAAAAAAAAAAAAAAAAAAAAAAAAAAAAAAAAAAAAAAAAAA/ysBISE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8A9sAAAAAAAAAAAAAAAAAAAAAAAAAAAAA&#10;AAAAAAAAAAAAAAAAAAAAAAAAAAAAAAAAAAAAAAAAAAAAAAAAAAAAAAAAAAAAAAAAAAAAAAAAAAAA&#10;AAD//c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DRUAAAAAAAAAAAAAAAAAAAAAAAAAAAAAAAAA&#10;AAAAAAAAAAAAAAAAAAAAAAAAAAAAAAAAAAAAAAAAAAAAAAAAAAAAAAAAAAAAAAAAAAAAAAAAAAAA&#10;AAAAAAAAAAAAAAAAAAAAAAAAAAAAAAAAAAAAAAAAAAAAAAAAAAAAAAAAAAAAAAAAAAAAAAAAAAAA&#10;AAAAAAAAAAAAAP8AD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AOQAGBX4BBw6HAQEKH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FCjoABwySAAIDagD/AA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5AAYAjwEJD14BISE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8+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wAPAAAAUgAGA4cBCA2VAQgMRgEhIQ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PrAAAAAAAAAAAAAAAAAAAAAAAAAAAAAAAAAAAAAAAAAAAAAAAA&#10;AAAAAAAAAAAAAAAAAAAAAAAAAAAAAAAAAAAAAAAAAAAAAAAAAAAAAAAAAAAAAAAAAAAAAAAAAAAA&#10;AAAAAAAAAAAAAAAAAAAAAAAAAAAAAAAAAAAAAAAAAAAAAAAA/wAPAQEIJ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BfrAAAAAAAAAAAAAAAAAAAAAAAAAAAAAAAAAAAAAAAA&#10;AAAAAAAAAAAAAAAAAAAAAAAAAAAAAAAAAAAAAAAAAAAAAAAAAAAAAAAAAAAAAAAAAAAA/gD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APbAAAAAAAAAAAAAAAAAAAAAAAAAAAAAAAAAAAA&#10;AAAAAAAAAAAAAAAAAAAAAAAAAAAAAAAAAAAAAAAAAAAAAAAAAAAAAAAAAAAAAAAAAAAAAAAAAAAA&#10;AAAL6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ObsSgAAAAAAAAAAAAAA&#10;AAAAAAAAAAAAAAAAAAAAAAAAAP/ZAAAAAAAAAAAAAAAAAAAAAAAAAAAAAAAAAAAAAAAAAAAAAAAA&#10;AAAAAAAG+kQAAAAAAAAAAAAAAAAAAAAAAAAAAAAAAAAAAAAAAAAAAAAAAAAAAgK6ABkUc//49Lr/&#10;39/4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gOWwAA/ysAAAAAAAAAAAAA&#10;AAAAAAAAAAAAAAAAAAAAAAAAAPoFl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uJMw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+3yAAAAAAAAAAAAAAAAAAAAAAAAAAAAAAAAAAAAAAAAAAAAAAAAAAAAAAAA&#10;AAAAAAAAAAAAAAAAAAAAAAAAAAAAAAAAAAAAAAAAAAAAAAAAAAAAAAAAAAAAAAAAAAAAAAAAAAAA&#10;AAAAAAAAAAAAAAAAAAAAAAAAAAAAAAAAAAAAAAAAAAAAAObsS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0IAAAAAAAAAAAAAAAAAAAAAAAAAAAAAAAAAAAAAAAAAAAAAAAAAAAA&#10;AAAAAAAAAAAAAAAAAAAAAAAAAAAAAAAAAAAAAAAAAAAAAAAAAAAAAAAAAAAAAAAAAAAAAAAAAAAA&#10;AAAAAAAAAAAAAAAAAAAAAAAAAAAAAAAAAAAAAAAAAAAAAAAAAAAAAAAAAAAAAAAAAAAAAAAAAAAB&#10;AQ0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sB5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HQAGA4cBBg1rASEh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KHQEHDocA&#10;AgNqAP8AD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v5GAObsnAEIDEYBAQE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A8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8ADwD/AV4A5uycAQYNawEBCh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UAAAAAAAAAAAAAAAAAAAAAAAAAAAAAAAAAAAAAAAAAAAAAAAAAAAAAAAAAAAAA&#10;AAAAAAAAAAAAAAAAAAAAAAAAAAAAAAAAAAAAAAAAAAAAAAAAAAAAAAAAAAAAAAAAAAAAAAAAAAAA&#10;AAAAAAAAAAAAAAAAAAAAAAAAAAAAAAAAAAAGBl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/f+AAAAAAAAAAAAAAAAAAAAAAAAAAAAAAAAAAAAAAAAAAAAAAAAAAAAAAAAAAA&#10;AAAAAAAAAAAAAAAAAAAAAAAAAAAAAAAAAAAAAAAAAAAAAAAAAP/9z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07gAAAAAAAAAAAAAAAAAAAAAAAAAAAAAAAAAAAAAAAAAAAAAAAAAAAAAA&#10;AAAAAAAAAAAAAAAAAAAAAAAAAAAAAAAAAAAAAAAAAAAAAAAAAAAAAAAAAP//7fI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SEhCAAAAFIAAAAAAAAAAAAAAAAAAAAAAAAAAAAAAAAA&#10;AAAAAPr9ywAAAAAAAAAAAAAAAAAAAAAAAAAAAAAAAAAAAAAAAAAAAAAAAAEBAQMAAQBDAAAAAAAA&#10;AAAAAAAAAAAAAAAAAAAAAAAAAAAB4wAAAK4A+gBx//fxov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SEhCAD+/kYAAAAAAAAAAAAAAAAAAAAAAAAAAAAAAAAAAAAA&#10;AP79lv//7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IBISE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07gAAAAAA&#10;AAAAAAAAAAAAAAAAAAAAAAAAAAAAAAAAAAAAAAAAAAAAAAAAAAAAAAAAAAAAAAAAAAAAAAAAAAAA&#10;AAAAAAAAAAAAAAAAAAAAAAAAAPwD2wAAAAAAAAAAAAAAAAAAAAAAAAAAAAAAAAAAAAAAAAAAAAAA&#10;AAAAAAAAAAAAAAAAAAAAAAAAAAAAAAAAAAAAAAAAAAAAAAAAAAAAAAAAAAAAAAAAAAAAAAAAAAAA&#10;AADqgtYj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HQAAAAAAAAAAAAAAAAAAAAAAAAAAAAAAAAAAAAAAAAAAAAAAAAAAAAAAAAAAAAAAAAAAAAAA&#10;AAAAAAAAAAAAAAAAAAAAAAAAAAAAAAAAAAAAAAAAAAAAAAAAAAAAAAAAAAAAAAAAAAAAAAAAAAAA&#10;AAAAAAAAAAAAAAAAAAAAAAAAAAAAAAAAAAAAAAAAAAAAAAAAAAAAAAAAAAD9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AOQDm7JwBBQo6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ISEIAQYNawAGA4cAAP8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wFeAAcMkgEBCC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+AN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DkABgOHAQcOhwEBCC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yAAAA&#10;AAAAAAAAAAAAAAAAAAAAAAAAAAAAAAAAAAAAAAAAAAAAAAAAAAAAAAAAAAAAAAAAAAAAAAAAAAAA&#10;AAAAAAAAAAAAAAAAAAAAAAAAAAAAAAAAAAAAAAAAAAAAAAAAAAAAAAAAAAAAAAAAAAAAAAAAAAAA&#10;AAAAAAAAAAAAAAAAAP8rAQEIJ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//0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Dm7EoAAAAAAAAAAAAAAAAAAAAAAAAAAAAAAAAAAAAAAP8Ax///9uMAAAAAAAAA&#10;AAAAAAAAAAAAAAAAAAAAAAAAAAAAAAAAAAAAAAAAAAcjAP8ADwAAAAAAAAAAAAAAAAAAAAAAAQDx&#10;APn9iP//9u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l6ygAAQEAAAAAAAAAAAAAAAAAAAAAAAAAAAAAAAAAAAAB4wD898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Xs&#10;YwAAAJ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//0BBw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BSQA/v4AAAAAAAAAAAAAAAAAAAAAAAAA&#10;AAAAAAAAAAAAAAAAAAAAAAAAAAAAAAAAAAAAAAAAAAAAAAAAAAAAAAAAAAAAAAAAAAAAAAAAAAAA&#10;AAAAAAAAAAAAAAAAAAAAAAAAAAAAAAAAAAAAAAAAAAAAAAAAAAAAAAAAAAAAAAAAAAAAAAAAAAAA&#10;AAAAAAAAAAAAAAAAAAAAAAAHAikAAADj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DagEGDTEAGxSd/9/f+AAA&#10;AAAAAAAAAAAAAAAAAAAAAAAAAAAAAAAAAAAAAAAAAAAAAAAAAAAAAAAAAAAAAAAAAAAAAAAAAMzS&#10;oH8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EFCjoAAgNqAA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8ADwAGBX4BBg3HABsUnf/f3/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HQAGBX4BBw7jAPr6n///+N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YGYQAAAH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SEh&#10;CAAAAFIAAAAAAAAAAAAAAAAAAAAAAAAAAAAAAAAAAAAAABsUnQAAAAAAAAAAAAAAAAAAAAAAAAAA&#10;AAAAAAAAAAAAAAAAAAAAAAAAAAAABgZhAAD/AAAAAAAAAAAAAAAAAAAAAK4A+fSx////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lcAAP8AAAAAAAAAAAAAAAAAAAAAAAAAAAAAAAAAAPr/jv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AOQEBDar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BAwAGDEYAAAAAAAAAAAAAAAAAAAAAAAAAAAAAAAAAAAAAAAAA&#10;AAAAAAAAAAAAAAAAAAAAAAAAAAAAAAAAAAAAAAAAAAAAAAAAAAAAAAAAAAAAAAAAAAAAAAAAAAAA&#10;AAAAAAAAAAAAAAAAAAAAAAAAAAAAAAAAAAAAAAAAAAAAAAAAAAAAAAAAAAAAAAAAAAAAAAAAAAAA&#10;AAAAAAAAAAD/AjMAAAC6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DkA5+wqAQEKiP//9u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TDgAG+2sAAgM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AOQDn7CoBBgyb//r00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vJeMuQAA&#10;IABJREFUAAAAAAAAAAAAAAAAAAAAAAAAAAAAAAAAAAAAAAAAAAAAAAAAAAAAAAAAAAAAAAAAAAAA&#10;AAAAAAAAAAAAAAAAAAAAAAAAAAAAAAAAAAAAAAAAAAAAAAAAAAAAAAAAAAAAAAAAAAAAAAAAAAAA&#10;AAAAAAAAAAAAAAAAAAAAAAAAAAAAAAAAAAAAAAAAAAAAAAAAAAAAAAAAAAAAAAAAAAAAAAAAAAAA&#10;AAAAAAAAAAAAAAAAAAD/HQAGBX4BBg3HAPsAqv//8+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x0BBgww&#10;//r00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Dn6z4AAAAAAAAAAAAAAAAA&#10;AAAAAAAAAAAAAAAAAAAAAP79lv/f3/gAAAAAAAAAAAAAAAAAAAAAAAAAAAAAAAAAAAAAAAAAAAAA&#10;AAABAQodAAD/HQAAAAAAAAAAAAEA8QD6+4L/+fOu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DRUAAP8dAAAAAAAAAAAAAAAA&#10;AAAAAAAAAAAAAAAAAAAB4///8+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gFk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yMAAAAAAAAAAAAAAAAAAAAAAAAAAAAAAAAAAAAAAAAAAAAAAAAAAAAAAAAAAAAAAAAA&#10;AAAAAAAAAAAAAAAAAAAAAAAAAAAAAAAAAAAAAAAAAAAAAAAAAAAAAAAAAAAAAAAAAAAAAAAAAAAA&#10;AAAAAAAAAAAAAAAAAAAAAAAAAAAAAAAAAAAAAAAAAAAAAAAAAAAAAAAAAAAAAAAAAAAAAP8rASEh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8ADwAGA4cBAQg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IJgAH+ocAAP8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AP&#10;AAEBdAEJD14BAQE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AOQAG&#10;AI8BBw1SAQEBA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BZQEBAQ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FbMrh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FPAAAAAAAAAAAAAAAAAAAAAAAAAAAAAAAAAAAA&#10;AAD898kAAAAAAAAAAAAAAAAAAAAAAAAAAAAAAAAAAAAAAAAAAAAAAAAAAAAAAAUDTgAAAAAAAAAA&#10;AAEA8QD5Bnn///j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gA9AAAAAAAAAAAAAAAAAAAAAAAAAAAAAAAAAAAAAAD6&#10;+p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KwEGDD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gUsAAAAAAAA&#10;AAAAAAAAAAAAAAAAAAAAAAAAAAAAAAAAAAAAAAAAAAAAAAAAAAAAAAAAAAAAAAAAAAAAAAAAAAAA&#10;AAAAAAAAAAAAAAAAAAAAAAAAAAAAAAAAAAAAAAAAAAAAAAAAAAAAAAAAAAAAAAAAAAAAAAAAAAAA&#10;AAAAAAAAAAAAAAAAAAAAAAAAAAAAAAAAAAAAAAAAAAAAAAAAAAAAAADl6y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YFfgEGDD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ED&#10;AQcNUgAGBX4A/wAP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v5GAAYNhAEB&#10;Ew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UgAHDJIBAQo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AA8ABgxP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FlAQEB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AQwAAAAAAAAAAAAAAAAAAAAAAAAAA&#10;AAAAAAAAAAAAAAAAAAAAAAAAAAAAAAAAAAAAAAAAAAAAAAAAAAAAAAAAAAAAAAAAAAAAAAAAAAAA&#10;AAAAAAAAAAAAAAAAAAAAAAAAAAAAAAAAAAAAAAAAAAAAAAAAAAAAAAAAAAAAAAAAAAAAAAAAAAAA&#10;AAAAAAAAAAAAAAAAAAAAAAAAAAAAAAAAAAAAAQJ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F0AQcNU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AYNdgAAAF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x0ABvqWAQEIJ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wAPAAYDhwEJD14BAQE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UgEBEw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tm2b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wAPAAYMT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odAP8ADwAAAAAAAAAAAAAAAAAAAAAAAAAAAAAAAAAAAAAA&#10;AAAAAAAAAAAAAAAAAAAAAAAAAAAAAAAAAAAAAAAAAAAAAAAAAAAAAAAAAAAAAAAAAACuAAAAAAAA&#10;AAAAAAAAAAAAAAAAAAAAAAAAAAAAAAAAAAAAAAAAAAAAAAAAAAAAAAAAAAAAAAAAAAAAAAAAAAAA&#10;AAAAAAAAAAAAAAAAAAAAAAAAAP8rAQEB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UgEBCC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Ew4A5+yNAAD/K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YFfgEHDV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+/kYABwySAQENF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+l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vC5yG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IBARM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YDNQAAAAAAAAAAAAAAAAAAAAAAAAAAAAAAAAAAAAAAAAAAAAAAAAAAAAAAAAAAAAAA&#10;AAAAAAAAAAAAAAAAAAAAAAAAAAAAAAAAAAAAAAAAAAAAAPr0sQD/AMcAAAAAAAAAAAAAAAAAAAAA&#10;AAAAAAAAAAAAAAAAAAAAAAAAAAAAAAAAAAAAAAAAAAAAAAAAAAAAAAAAAAAAAAAAAAAAAAAAAAAA&#10;AAAAAAAAAAAABy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gV+AQEI&#10;J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CCYAB/qHAP8AD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SAQkPXgEBA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8ADwAGAI8BBgw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5AQEIJ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X6XaXq17w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EMAAAAA&#10;AAAAAAAAAAAAAAAAAAAAAAAAAAAAAAAAAAAAAAAAAAAAAAAAAAAAAAAAAAAAAAAAAAAAAAAAAAAA&#10;AAAAAAAAAAAAAAAAAAAAAAAB4/////0AAv/bAAAAAAAAAAAAAAAAAAAAAAAAAAAAAAAAAAAAAAAA&#10;AAAAAAAAAAAAAAAAAAAAAAAAAAAAAAAAAAAAAAAAAAAAAAAAAAAAAAAAAAAAAAAAAAAACAc4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HBW8BARM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CCYABgV+AP8AD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+/kYABg12AQEB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dAEHDV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HBW8BAQE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DkBAQg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Ch0A/wAPAAAAAAAAAAAAAAAAAAAAAAAAAAAAAAAAAAAAAAAA&#10;AAAAAAAAAAAAAAAAAAAAAAAAAAAAAAAAAAAAAAAAAAAAAAAAAAAAAAAAAAAAAAACAdcAAAAAAPn8&#10;4AAAAAAAAAAAAAAAAAAAAAAAAAAAAAAAAAAAAAAAAAAAAAAAAAAAAAAAAAAAAAAAAAAAAAAAAAAA&#10;AAAAAAAAAAAAAAAAAAAAAAAAAAAAAAAAAP7+RgEBAQ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ZZ/4S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APAAb7eQEBA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CCYABgV+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KwAGDXYBAQE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SAQcOeQEBAQ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wAPAAcLQ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FbwEBAQ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gM1AAAAAAAAAAAAAAAAAAAAAAAAAAAAAAAAAAAAAAAAAAAAAAAAAAAAAAAAAAAAAAAA&#10;AAAAAAAAAAAAAAAAAAAAAAAAAAAAAAAAAAAAAAAAAAAA/PvcAAAAAAAgGeIAAAAAAAAAAAAAAAAA&#10;AAAAAAAAAAAAAAAAAAAAAAAAAAAAAAAAAAAAAAAAAAAAAAAAAAAAAAAAAAAAAAAAAAAAAAAAAAAA&#10;AAAAAAAAAAAAAAAAAAAAAAk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x0ABwt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KwAGDXYBAQE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BXgEBEw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8ADwAH&#10;C0MAAAC6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BD&#10;AP8AAAAAAAAAAAAAAAAAAAAAAAAAAAAAAAAAAAAAAAAAAAAAAAAAAAAAAAAAAAAAAAAAAAAAAAAA&#10;AAAAAAAAAAAAAAAAAAAAAAAAAAAAAAAA/ADjAAAAAP/f3/gBCA3xAP8ADwAAAAAAAAAAAAAAAAAA&#10;AAAAAAAAAAAAAAAAAAAAAAAAAAAAAAAAAAAAAAAAAAAAAAAAAAAAAAAAAAAAAAAAAAAAAAAAAAAA&#10;AAAAAAAABgM1AAAA4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wFeAQEK1///9u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xwD//c8AAAAAAAAAAAAAAAAAAAAAAAAA&#10;AAAAAAAAAAAAAAAAAAAAAAAAAAAAAAAAAAAEBSQA/f4NAAAAAAABARwAAP8dAAAAAAAAAAAAAAAA&#10;AAAAAAAAAAAAAAAAAAAAAAAAAAAAAAAAAAAAAAAAAAAAAAAAAAAAAAAAAAAAAAAAAAAAAAAAAAAA&#10;AAAAAAAAAAAAAAAAAAAAAAAAAAAAAAAAAAAAAAAAAAAAAAAAAAAAAAAAAAAAAAAAAAAAAAAAAAAA&#10;AAAAAAAAAAAAAAAAAAAAAAAAAAAAAAAAAAAAAAAAAAAAAAAAAAAAAP8rAAYNdgEBAYr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RiUBgAACAASURBVAAAAAAAAAAAAAAAAAAAAAAAAAAAAAAAAAAA&#10;AAAABfpdAAAAl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FeAQETyP//7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odAAYDDwAAAAAAAAAAAAAAAAAA&#10;AAAAAAAAAAAAAAAAAAAAAAAAAAAAAAAAAAAAAAAAAAAAAAAAAAAAAAAAAAAAAAAAAAAAAAAAAAAA&#10;AAAAAAAAAAAAAAD35gAAAAAAAAAAAAECyQD//kYAAAAAAAAAAAAAAAAAAAAAAAAAAAAAAAAAAAAA&#10;AAAAAAAAAAAAAAAAAAAAAAAAAAAAAAAAAAAAAAAAAAAAAAAAAAAAAAAAAAAAAAAAAAEAQwAAAK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+/Zb/+/bGAAAAAAAAAAAAAAAAAAAAAAAAAAAAAAAA&#10;AAAAAAAAAAAAAAAAAAAAAAEhIQgA4OwNAAAAAAAF/xsAAwMuAP/+NwD/AA8AAAAAAAAAAAAAAAAA&#10;AAAAAAAAAAAAAAAAAAAAAAAAAAAAAAAAAAAAAAAAAAAAAAAAAAAAAAAAAAAAAAAAAAAAAAAAAAAA&#10;AAAAAAAAAAAAAAAAAAAAAAAAAAAAAAAAAAAAAAAAAAAAAAAAAAAAAAAAAAAAAAAGBGoAAAB5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AOQEBCrL///b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F7wAAAAAAAAAAAAMDWwAAAMYAAAAAAAAAAAAAAAAAAAAAAAAAAAAA&#10;AAD/39/4AQUKlgACA2oAAAAAAAAAAAAAAAAAAAAAAAAAAAAGBFwAAAC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F+l0AAACV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YDNQAAAAAAAAAAAAAAAAAAAAAAAAAAAAAAAAAAAAAAAAAA&#10;AAAAAAAAAAAAAAAAAAAAAAAAAAAAAAAAAAAAAAAAAAAAAAAAAAAAAAAAAAAAAAAAAAAB1f////0A&#10;AAAAAAAAAAD4+cgABgVGAAAAAAAAAAAAAAAAAAAAAAAAAAAAAAAAAAAAAAAAAAAAAAAAAAAAAAAA&#10;AAAAAAAAAAAAAAAAAAAAAAAAAAAAAAAAAAAAAAAAAAAAAAD/AA8BAQod///24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39/4AAAA+AAAAAAAAADrAAAA0AAAAKIBAQ0VAAf/MQD/AkEAAP8dAAAAAAAAAAAAAAAAAAAA&#10;AAAAAAAAAAAAAAAAAAAAAAAAAAAAAAAAAAAAAAAAAAAAAAAAAAAAAAAAAAAAAAAAAAAAAAAAAAAA&#10;AAAAAAAAAAAAAAAAAAAAAAAAAAAAAAAAAAAAAAAAAAAAAP8dAQUKOv/79s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+3yAAAAAAAAAOsAAAAAAAAAugEBAQMAAAwSAAT9JQACBD8AAP8r&#10;AAAAAAAAAAAAAAAAAAAAAAAAAAAAAAAAAAAAAAAAAAAAAAAAAAAAAAAAAAAAAAAAAAAAAAAAAAAA&#10;AAAAAAAAAAAAAAAAAAAAAAAAAAAAAAAAAAAAAAAAAAAAAAAAAAAAAAAAAAAAAAAAAAAAAAAAAAAA&#10;AAAAAAAAAAAAAAAAAAAAAAAAAAD/KwAGDXYBAQGK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gRqAQEBfP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fVLSh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vkAAAAAAAAAAAD/AA8BAQgmAAAAAAAAAAAAAAAAAAAAAAAAAAAAAAAAAAAAAP/79sYAAAHj&#10;AAAAAAAAAAAAAAAAAAAAAAAAAAAAAP8rAQYMM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uAAEA8QAA&#10;AAAAAAAAAAAAAAAAAAAAAAAAAAAAAAAAAAAAAAAAAAAAAAAAAAAAAAAAAAAAAAAAAAAAAAAAAAAA&#10;AAAAAAAAAAAAAAAAAAAAAAAAAQA5AQEKH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TUAAAAAAAAAAAAAAAAAAAAAAAAAAAAAAAAAAAAAAAAAAAAAAAAAAAAAAAAAAAAA&#10;AAAAAAAAAAAAAAAAAAAAAAAAAAAAAAAAAAAAAAAAAAAAAAAB/s0AAAAAAAAAAAAAAAAAIBniAAAA&#10;AAAAAAAAAAAAAAAAAAAAAAAAAAAAAAAAAAAAAAAAAAAAAAAAAAAAAAAAAAAAAAAAAAAAAAAAAAAA&#10;AAAAAAAAAAAAAAAAAAAAAAAAAAAAAAAAAAcCK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z6//49Lr/+fJ5AP//jAABAPEAAAAAAAAAAAAAAAAAAAAAAAAAAAAAAAAA&#10;AAAAAAAAAAAAAAAAAAAAAAAAAAAAAAAAAAAAAAAAAAAAAAAAAAAAAAAAAAAAAAAAAAAAAAAAAAAA&#10;AAAAAAAAAAAAAAAAAAAAAAAAAAAAAAADA1sBAQE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/9///z6//79sb/+fKHABoUZAD//4wAAAHVAAAAAAAA&#10;AAAAAAAAAAAAAAAAAAAAAAAAAAAAAAAAAAAAAAAAAAAAAAAAAAAAAAAAAAAAAAAAAAAAAAAAAAAA&#10;AAAAAAAAAAAAAAAAAAAAAAAAAAAAAAAAAAAAAAAAAAAAAAAAAAAAAAAAAAAAAAAAAAAAAAAAAAAA&#10;AAAAAAAAAAAAAP8rAAYNdgEBAQ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1QAAAdUAAAAAAAAAAAAA&#10;AAAAAAAAAAAAAAAAAAAAAAAAAAAAAAAAAAAAAAAAAAAAAAAAAAAAAAAAAAAAAAAAAAAAAAAAAAAA&#10;AAAAAAAAAAAAAAD/HQAECT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+3yAQcNAAAAAAAAAAAAAAcEIAAAANoA&#10;AAAAAAAAAEV9mtsAACAASURBVAAAAAAAAAAAAAAAAAAAAAAAAAAAAP//5AABAB0AAAAAAAAAAAAA&#10;AAAAAAAAAAAAAAACAWUBAQFu/////QAAAAAAAAAAAAAAAAAAAAAAAAAAAAAAAAAAAAAAAAAAAAAA&#10;AAAAAAAAAAAAAAAAAAAAAAAAAAAAAAAAAAAAAAAAAAAAAAAAAAAAAAAAAAAAAAAAAAAAAAAAAAAA&#10;AAAAAAAAAAAAAAAAAAAAAAAAAAAAAAAAAAAAAAAAAAAAAAAAAAAAAAAAAA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v3oAAIDvQAAAFIAAAAAAAAA&#10;AAAAAAAAAAAAAAAAAAAAAAAAAAAAAAAAAAAAAAAAAAAAAAAAAAAAAAAAAAAAAAAAAAAAAAAAAAAA&#10;AAAAAAAAAAAAAAAAAAYEagEBAXz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TDgAG&#10;/x0AAAAAAAAAAAAAAAAAAAAAAAAAAAAAAAAAAAAAAAAAAAAAAAAAAAAAAAAAAAAAAAAAAAAAAAAA&#10;AAAAAAAAAAAAAAAAAAAAAAAAAAAAAAAAAAD5/tcAAAAAAAAAAAAAAAD/39/4AQcO4wAA/x0AAAAA&#10;AAAAAAAAAAAAAAAAAAAAAAAAAAAAAAAAAAAAAAAAAAAAAAAAAAAAAAAAAAAAAAAAAAAAAAAAAAAA&#10;AAAAAAAAAAAAAAAAAAAAAP8CQQAAAL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r00AEBAW4ABAk3AAMDWwD/AA8AAAAAAAAAAAAAAAAAAAAAAAAAAAAA&#10;AAAAAAAAAAAAAAAAAAAAAAAAAAAAAAAAAAAAAAAAAAAAAAAAAAAAAAAAAAAAAAAAAAAAAAAAAAAA&#10;AAAAAAAAAAAAAAAAAAD/AA8ABAk3AAAAx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9/f+AAAANAAAADQASEhCADk6TIAAwNbAP8A&#10;DwAAAAAAAAAAAAAAAAAAAAAAAAAAAAAAAAAAAAAAAAAAAAAAAAAAAAAAAAAAAAAAAAAAAAAAAAAA&#10;AAAAAAAAAAAAAAAAAAAAAAAAAAAAAAAAAAAAAAAAAAAAAAAAAAAAAAAAAAAAAAAAAAAAAAAAAAAA&#10;AAAAAAD/KwAGDE8AAAC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8gD7+7sABgUrAAAAAAAAAAAAAAAAAAAA&#10;AAAAAAAAAAAAAAAAAAAAAAAAAAAAAAAAAAAAAAAAAAAAAAAAAAAAAAAAAAAAAAAAAAAAAAAAAAAA&#10;AAAAAAACA2oBISHO/9/f+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0VAAYAAAAAAAAAAAAAAP4BJQAAALoAAAAAAAAAAAAA&#10;AAAAAAAAAAAAAAAAAAAAAAAAAPv9sgAGAzkAAAAAAAAAAAAAAAAAAAAAAAAAAAD/AA8ACA5bAAAA&#10;o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Xt3Y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6BrwABvpSAAAAAAAAAAAAAAAAAAAAAAAAAAAA&#10;AAAAAAAAAAAAAAAAAAAAAAAAAAAAAAAAAAAAAAAAAAAAAAAAAAAAAAAAAAAAAAAAAAAAAAAAAAAA&#10;/x0ABAk3AAAAx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+TgA/wEAAAAAAAAAAAAAAAAA&#10;AAAAAAAAAAAAAAAAAAAAAAAAAAAAAAAAAAAAAAAAAAAAAAAAAAAAAAAAAAAAAAAAAAAAAAAAAAAA&#10;AAAAAAAAAAAAAAAAAPfmAAAAAAAAAAAAAAAAAAAAAAAA/8sAAAAdAAAAAAAAAAAAAAAAAAAAAAAA&#10;AAAAAAAAAAAAAAAAAAAAAAAAAAAAAAAAAAAAAAAAAAAAAAAAAAAAAAAAAAAAAAAAAAAAAAAAAAAA&#10;AAAA/x0BARMO///t8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/9AAAAxgEBE9QABvt5AAD/HQAAAAAAAAAAAAAAAAAAAAAAAAAAAAAAAAAAAAAAAAAA&#10;AAAAAAAAAAAAAAAAAAAAAAAAAAAAAAAAAAAAAAAAAAAAAAAAAAAAAAAAAAAAAAAAAAAAAAAAAAAA&#10;AAAAAAMDWwEBAcn////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f3/gAAADGAQEByQAECTcAAwNbAP8ADwAAAAAA&#10;AAAAAAAAAAAAAAAAAAAAAAAAAAAAAAAAAAAAAAAAAAAAAAAAAAAAAAAAAAAAAAAAAAAAAAAAAAAA&#10;AAAAAAAAAAAAAAAAAAAAAAAAAAAAAAAAAAAAAAAAAAAAAAAAAAAAAAAAAAAAAAAAAAAAAABSAQUK&#10;6P/79s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ndAAAFAAAAAAAAAAAAAAAAAAAAAAAAAAAAAAAAAAAAAAAA&#10;AAAAAAAAAAAAAAAAAAAAAAAAAAAAAAAAAAAAAAAAAAAAAAAAAAAAAAAAAAAAAAAAAAAAAOXsYwAA&#10;AJ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T9JQAAAwAAAAAAAAAAAAAAAAAAAAAAAAAAAAAAAAAAAAAAAAAAAAAAAAAAAAAA&#10;AAAAAP//9uMBCQ+6AP7+RgAAAAAAAAAAAAAAAAAAAAAAAAAAAP7+RgEBCr////b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+3yAQcO4wAA/x0AAAAAAAAAAAAAAAAAAAAAAAAAAAAAAAAAAAAAAAAAAAAAAAAAAAAAAAAA&#10;AAAAAAAAAAAAAAAAAAAAAAAAAAAAAAAAAAAAAAAAAAAAAAIDagEhIc7/39/4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wJBAAD/AAAAAAAAAAAAAAAAAAAAAAAAAAAAAAAAAAAAAAAAAAAAAAAAAACf&#10;34leAAAgAElEQVQAAAAAAAAAAAAAAAAAAAAAAAAAAAAAAAAAAAAAAAAAAAAAAAAAAAAAAgK6////&#10;/QAAAAAAAAAAAAAAAAAAAAAA+v3LAAYDUgAAAAAAAAAAAAAAAAAAAAAAAAAAAAAAAAAAAAAAAAAA&#10;AAAAAAAAAAAAAAAAAAAAAAAAAAAAAAAAAAAAAAAAAAAAAAAAAAAAAAAAAAAAAAAAAAf5OAAAAL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+3yAQEBfAAGDXYAAP8rAAAAAAAAAAAAAAAAAAAAAAAAAAAAAAAAAAAAAAAAAAAAAAAAAAAAAAAA&#10;AAAAAAAAAAAAAAAAAAAAAAAAAAAAAAAAAAAAAAAAAAAAAAAAAAAAAAAAAAAAAAD/AA8AAAcjAAAA&#10;2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///0AAADGAAAAxgEGDDAAAgFlAP8ADwAAAAAAAAAAAAAA&#10;AAAAAAAAAAAAAAAAAAAAAAAAAAAAAAAAAAAAAAAAAAAAAAAAAAAAAAAAAAAAAAAAAAAAAAAAAAAA&#10;AAAAAAAAAAAAAAAAAAAAAAAAAAAAAAAAAAAAAAAAAAAAAAAAAAAAAAACA2oBAQrj///24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//QEHDa4AAABSAAAAAAAAAAAAAAAAAAAAAAAAAAAAAAAAAAAAAAAAAAAAAAAAAAAA&#10;AAAAAAAAAAAAAAAAAAAAAAAAAAAAAAAAAAAAAAAAAAAAAAAAAAABADkBAQqy///24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zEA&#10;AAAAAAAAAAAAAAAAAAAAAAAAAAAAAAAAAAAAAAAAAAAAAAAAAAAAAAAAAAAAAAAAAAAAAPjypQAG&#10;DSkAAP8dAAAAAAAAAAAAAAAAAAAAAAAAAAAACAVBAAAAo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qkAAQF0&#10;AAAAAAAAAAAAAAAAAAAAAAAAAAAAAAAAAAAAAAAAAAAAAAAAAAAAAAAAAAAAAAAAAAAAAAAAAAAA&#10;AAAAAAAAAAAAAAAAAAAAAAAAAAAAAAAA5exjAAAAl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RMOAAb/&#10;HQAAAAAAAAAAAAAAAAAAAAAAAAAAAAAAAAAAAAAAAAAAAAAAAAAAAAAAAAAAAAAAAAAAAAAAAAAA&#10;AAAAAAAAAAAAAAAAAAAAAAAAAAAAAAAAAPj5yAAAAAAAAAAAAAAAAAAAAAAAAAAA///24wEHDQAA&#10;AAAAAAAAAAAAAAAAAAAAAAAAAAAAAAAAAAAAAAAAAAAAAAAAAAAAAAAAAAAAAAAAAAAAAAAAAAAA&#10;AAAAAAAAAAAAAAAAAAAAAAAAAAAAAAD/AjMAAAC6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//0AAACHAQcNUgAAAFIAAAAAAAAA&#10;AAAAAAAAAAAAAAAAAAAAAAAAAAAAAAAAAAAAAAAAAAAAAAAAAAAAAAAAAAAAAAAAAAAAAAAAAAAA&#10;AAAAAAAAAAAAAAAAAAAAAAAAAAAAAAAAAAYGUwAAAI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+vTQAQEBbgAGDE8AAABSAAAAAAAAAAAAAAAAAAAAAAAAAAAA&#10;AAAAAAAAAAAAAAAAAAAAAAAAAAAAAAAAAAAAAAAAAAAAAAAAAAAAAAAAAAAAAAAAAAAAAAAAAAAA&#10;AAAAAAAAAAAAAAAAAAAAAAAAAAAAAAAAAAAAAAAAAAcDeAEBAW7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v3L&#10;AAYDUgAAAAAAAAAAAAAAAAAAAAAAAAAAAAAAAAAAAAAAAAAAAAAAAAAAAAAAAAAAAAAAAAAAAAAA&#10;AAAAAAAAAAAAAAAAAAAAAAAAAAAAAAAAAAAAAAYEagAAAH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hIQgAAQA5AAAAAAAAAAAAAAAAAAAA&#10;AAAAAAAAAAAAAAAAAAAAAAAAAAAAAAAAAAAAAAAAAAAAAAAAAP////0BAQqWAAYDhwAAAAAAAAAA&#10;AAAAAAAAAAAAAAAAAP7+RgEhIar/39/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+/XTAAcM8QD/AA8AAAAAAAAAAAAA&#10;AAAAAAAAAAAAAAAAAAAAAAAAAAAAAAAAAAAAAAAAAAAAAAAAAAAAAAAAAAAAAAAAAAAAAAAAAAAA&#10;AAAAAAAAAAAAAAEAOQEBCrL///b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f5OAD/AQAAAAAAAAAAAAAAAAAA&#10;AAAAAAAAAAAAAAAAAAAAAAAAAAAAAAAAAAAAAAAAAAAAAAAAAAAAAAAAAAAAAAAAAAAAAAAAAAAA&#10;AAAAAAAAAAAAAAAA+d0AAAAAAAAAAAAAAAAAAAAAAAAAAAAAAAAAAgK6AP7+RgAAAAAAAAAAAAAA&#10;AAAAAAAAAAAAAAAAAAAAAAAAAAAAAAAAAAAAAAAAAAAAAAAAAAAAAAAAAAAAAAAAAAAAAAAAAAAA&#10;AAAAAAAAAAAAAP8rASEhCP/f3/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69LEABg0nAAD/KwAAAAAAAAAAAAAAAAAAAAAA&#10;AAAAAAAAAAAAAAAAAAAAAAAAAAAAAAAAAAAAAAAAAAAAAAAAAAAAAAAAAAAAAAAAAAAAAAAAAAAA&#10;AAAAAAAAAAAAAAAA/ysBISEI/9/f+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SEhCAAHBW8A/wAAAAAAAAAAAAAAAAAAAAAAAAAAAAAAAAAAAAAAAAAAAAAAAAAAAAAA&#10;AAAAAAAAAAAAAAAAAAAAAAAAAAAAAAAAAAAAAAAAAAAAAAAAAAAAAAAAAAAAAAAAAAAAAAAAAAAA&#10;AAAAAAAAAAAAAAHVABkTj//f3/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+3y&#10;AAAAlQEGDMUAAQF0AAAAAAAAAAAAAAAAAAAAAAAAAAAAAAAAAAAAAAAAAAAAAAAAAAAAAAAAAAAA&#10;AAAAAAAAAAAAAAAAAAAAAAAAAAAAAAAAAAAAAAAAAAAAAAAAAAAAAAAAAAAAAAAAAAAAAAAAAAAA&#10;AAAAAP8rAQUKOv/79s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o7lYAAAAAAAAAAAAAAAAAAAAAAAAAAAAAAAAAAAAA&#10;AAAAAAAAAAAAAAAAAAAAAAAAAAAAAAAAAAAAAAAAAAAAAAP4AAAAAAAAAAAAAAAAAAAAAAAAAAAA&#10;AAAAAAAAAADl6ygAAAD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/9AQUKpQACA2oAAAAAAAAAAAAAAAAAAAAAAAAA&#10;AAAAAAAAAAAAAAAAAAAAAAAAAAAAAAAAAAAAAAAAAAAAAAAAAAAAAAAAAAAAAAAAAAAAAAAAAAAA&#10;AAAAAAAGBGoAAAB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CQQAA/wAAAAAAAAAAAAAAAAAAAAAAAAAAAAAA&#10;AAAAAAAAAAAAAAAAAAAAAAAAAAAAAAAAAAAAAAAAAAAAAAAAAAAAAAAAAAAAAAAAAAAAAAAAAAAB&#10;1f////0AAAAAAAAAAAAAAAAAAAAAAAAAAAAAAAAA/f3SAAEBRgAAAAAAAAAAAAAAAAAAAAAAAAAA&#10;AAAAAAAAAAAAAAAAAAAAAAAAAAAAAAAAAAAAAAAAAAAAAAAAAAAAAAAAAAAAAAAAAAAAAAAAAAAA&#10;AAAAAOXrKAAAAN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/0BISGPAOfsjQD/AA8AAAAAAAAAAAAAAAAAAAAAAAAAAAAA&#10;AAAAAAAAAAAAAAAAAAAAAAAAAAAAAAAAAAAAAAAAAAAAAAAAAAAAAAAAAAAAAAAAAAAAAAAAAAAA&#10;AAAAAAAA5esoAAAA0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bt&#10;cQAAAA8AAAAAAAAAAAAAAAAAAAAAAAAAAAAAAAAAAAAAAAAAAAAAAAAAAAAAAAAAAAAAAAAAAAAA&#10;AAAAAAAAAAAAAAAAAAAAAAAAAAAAAAAAAAAAAAAAAAAAAAAAAAAAAAAAAAAAAAAAAAAAAAAB/6L/&#10;+PO6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69NAB&#10;ARNqAAb7eQAA/x0AAAAAAAAAAAAAAAAAAAAAAAAAAAAAAAAAAAAAAAAAAAAAAAAAAAAAAAAAAAAA&#10;AAAAAAAAAAAAAAAAAAAAAAAAAAAAAAAAAAAAAAAAAAAAAAAAAAAAAAAAAAAAAAAAAAAAAAAAAAID&#10;agEBDdv///Pr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z&#10;6wEBAXwACA5bAP7+RgAAAAAAAAAAAAAAAAAAAAAAAAAAAAAAAAAAAAAAAAAAAAAAAAAAAAAAAAAA&#10;AAAAAAAAAAAAAAAAAAAAAAAAAAAAAAAAAAAAAAAAAAAAAAAAAAAAAAAAAAAAAAAAAAAAAAAAAAAA&#10;AQA5AQYMxf/69N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6+p8ABgV+AAAAAAAAAAAAAAAAAAAAAAAAAAAAAAAAAAAA&#10;AAAAAAAAAAAAAAAAAAAAAAAAAAAAAAAAAAAAAAAAAAAAAAAAAAAAAAAAAAAAAAAAAAAAAAAAAwNb&#10;ASEhzv/f3/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DRUABgBGAAAAAAAAAAAAAAAAAAAAAAADAvMAAAAAAAAAAAAAAAAAAAAAAAAAAAAA&#10;AAAAAAAAAAAAAAAAAAAAAAAAAAAAAAAAAAAAAAAAAAAAAAAAAAAAAAAAAAAAAAAAAAAAAQJJAAAA&#10;0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898kABwxbAP8ADwAAAAAAAAAAAAAAAAAAAAAAAAAAAAAAAAAAAAAA&#10;AAAAAAAAAAAAAAAAAAAAAAAAAAAAAAAAAAAAAAAAAAAAAAAAAAAAAAAAAAAAAAAAAP8dAQUKOv/7&#10;9s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TDgAG/x0AAAAAAAAAAAAAAAAAAAAAAAAAAAAAAAAAAAAAAAAAAAAAAAAAAAAA&#10;AAAAAAAAAAAAAAAAAAAAAAAAAAAAAAAAAAAAAAAAAAAAAAAAAAAAAAD//rcAAAAAAAAAAAAAAAAA&#10;AAAAAAAAAAAAAAAAAAAAABsV2ADm7AAAAAAAAAAAAAAAAAAAAAAAAAAAAAAAAAAAAAAAAAAAAAAA&#10;AAAAAAAAAAAAAAAAAAAAAAAAAAAAAAAAAAAAAAAAAAAAAAAAAAAAAAAAAAAAAAABAkkAAAD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/f+AEBDYAABgCPAAAAAAAAAAAAAAAAAAAAAAAAAAAAAAAAAAAAAAAAAAAAAAAA&#10;AAAAAAAAAAAAAAAAAAAAAAAAAAAAAAAAAAAAAAAAAAAAAAAAAAAAAAAAAAAAAAAAAAECVwAAAN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UKOgACAysAAAAAAAAAAAAAAAAA&#10;AAAAAAAAAAAAAAAAAAAAAAAAAAAAAAAAAAAAAAAAAAAAAAAAAAAAAAAAAAAAAAAAAAAAAAAAAAAA&#10;AAAAAAAAAAAAAAAAAAAAAAAAAAAAAAAAAAAAAAAAAAEA8QD5/Yj///b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t8gEBAXwACA5bAP7+&#10;RgAAAAAAAAAAAAAAAAAAAAAAAAAAAAAAAAAAAAAAAAAAAAAAAAAAAAAAAAAAAAAAAAAAAAAAAAAA&#10;AAAAAAAAAAAAAAAAAAAAAAAAAAAAAAAAAAAAAAAAAAAAAAAAAAAAAAAAAAAABgFyAQEBfP////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/9AAAAogEGDNIA&#10;AQF0AAAAAAAAAAAAAAAAAAAAAAAAAAAAAAAAAAAAAAAAAAAAAAAAAAAAAAAAAAAAAAAAAAAAAAAA&#10;AAAAAAAAAAAAAAAAAAAAAAAAAAAAAAAAAAAAAAAAAAAAAAAAAAAAAAAAAAAAAAACAWUBISFz/9/f&#10;+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jaAQYNxwABADkAAAAAAAAAAAAAAAAAAAAAAAAAAAAAAAAAAAAAAAAAAAAAAAAA&#10;AAAAAAAAAAAAAAAAAAAAAAAAAAAAAAAAAAAAAAAAAAAAAAAAAAAAAP8ADwDo7lYAAAC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gFkAAD/&#10;AAAAAAAAAAAAAAAAAAAAAAAA/PvcAAAAAAAAAAAAAAAAAAAAAAAAAAAAAAAAAAAAAAAAAAAAAAAA&#10;AAAAAAAAAAAAAAAAAAAAAAAAAAAAAAAAAAAAAAAAAAAAAAAAAAD/KwEhIQj/39/4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/9AQYMmwABAXQAAAAAAAAAAAAAAAAAAAAAAAAAAAAAAAAAAAAAAAAAAAAAAAAAAAAAAAAA&#10;AAAAAAAAAAAAAAAAAAAAAAAAAAAAAAAAAAAAAAAAAAAAAAAAAAADA1sBISHO/9/f+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H+TgA&#10;/wEAAAAAAAAAAAAAAAAAAAAAAAAAAAAAAAAAAAAAAAAAAAAAAAAAAAAAAAAAAAAAAAAAAAAAAAAA&#10;AAAAAAAAAAAAAAAAAAAAAAAAAAAAAAAAAAAA+/XTAAAAAAAAAAAAAAAAAAAAAAAAAAAAAAAAAAAA&#10;AP/f3/gBBw7VAAD/KwAAAAAAAAAAAAAAAAAAAAAAAAAAAAAAAAAAAAAAAAAAAAAAAAAAAAAAAAAA&#10;AAAAAAAAAAAAAAAAAAAAAAAAAAAAAAAAAAAAAAAAAAAAAP8rAQEBA/////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PrAQYNxwABADkAAAAAAAAAAAAAAAAAAAAAAAAAAAAAAAAAAAAAAAAAAAAAAAAAAAAAAAAAAAAA&#10;AAAAAAAAAAAAAAAAAAAAAAAAAAAAAAAAAAAAAAAAAAAAAAAA/x0BAQED/////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SEhCAACA2oAAAAAAAAAAAAAAAAAAAAAAAAAAAAAAAAAAAAAAAAA&#10;AAAAAAAAAAAAAAAAAAAAAAAAAAAAAAAAAAAAAAAAAAAAAAAAAAAAAAAAAAAAAAAAAAAAAAAAAAAA&#10;AAAAAAAAAAAAAAAAAAAB1QD5BZX//+3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/9AAAAogEHDfQAAABSAAAAAAAAAAAA&#10;AAAAAAAAAAAAAAAAAAAAAAAAAAAAAAAAAAAAAAAAAAAAAAAAAAAAAAAAAAAAAAAAAAAAAAAAAAAA&#10;AAAAAAAAAAAAAAAAAAAAAAAAAAAAAAAAAAAAAAAAAAD/HQAECTcAAAD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+vTQAQETagAH+ocA/wAPAAAA&#10;AAAAAAAAAAAAAAAAAAAAAAAAAAAAAAAAAAAAAAAAAAAAAAAAAAAAAAAAAAAAAAAAAAAAAAAAAAAA&#10;AAAAAAAAAAAAAAAAAAAAAAAAAAAAAAAAAAAAAAAAAAAA/wAPAOjuVgAAAK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7&#10;AKoABgA5AAAAAAAAAAAAAAAAAAAAAAAAAAAAAAAAAAAAAAAAAAAAAAAAAAAAAAAAAAAAAAAAAAAA&#10;AAAAAAAAAAAAAAAAAAAAAAAAAAAAAAAAAAAAAAAA/v5GAQENt///8+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//0BAROHAAb6lgAAAAAAAAAAAAAAAAAAAAAA&#10;AAAAAAAAAAAAAAAABwN4AQEBbv////0AAAAAAAAAAAAAAAAAAAAAAAAAAAAAAAAAAAAAAAAAAAAA&#10;AAAAAAAAAAAAAAAAAAAAAAAAAAAAAAAAAAAAAAAAAAAAAP//bhmrlAAAIABJREFU//0BAQ2OAAYA&#10;jwAAAAAAAAAAAAAAAAAAAAAA/wAPAOjuVgAAAKIAAAAAAAAAAAAAAAAAAAAAAAAAAAAAAAAAAAAA&#10;AAAAAAAAAAAAAAAAAAAAAAD/ABkAAQAAAAAAAAAAAAAAAAAAAAAAAAAB/r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BQo6AAIDKwAAAAAAAAAAAAAAAAAAAAAA&#10;AAAAAAEC9gAAAAAAAAAAAAAAAAAAAAAAAAAAAAAAAAAAAAAAAAAAAAAAAAAAAAAAAPTuAAEM8QD/&#10;AA8AAAAAAAAAAAAAAAAAAAAAAAAAAAAAAAAA5esoAAAA0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69NABBw7V&#10;AAD/KwAAAAAAAAAAAAAAAAAAAAAAAAAAAAAAAAAAAAAAAAAAAAAAAAAAAAAAAAAAAAAAAAAAAAAA&#10;AAAAAAAAAAAAAAAAAAAAAAAAAAAAAAAA/wAPAOjuVgAAAK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IzAAD/AAAAAAAAAAAAAAAA&#10;AAAAAAAAAAAAAAAAAAAAAAAAAAAAAAAAAAAAAAAAAAAAAAAAAAAAAAAAAAAAAAAAAAAAAAAAAAAA&#10;AAAAAAAAAAAAAgK6/////QAAAAAAAAAAAAAAAAAAAAAAAAAAAAAAAAAAAAAAAAAAAP78wQACAysA&#10;AAAAAAAAAAAAAAAAAAAAAAAAAAAAAAAAAAAAAAAAAAAAAAAAAAAAAAAAAAAAAAAAAAAAAAAAAAAA&#10;AAAAAAAAAAAAAAAAAAAAAAAAAAAAAAAAByMAAAD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7BqMABvo5AAAA&#10;AAAAAAAAAAAAAAAAAAAAAAAAAAAAAAAAAAAAAAAAAAAAAAAAAAAAAAAAAAAAAAAAAAAAAAAAAAAA&#10;AAAAAAAAAAAAAAAAAAAAAAAAAAAAAAAAAAAJGgAAAO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l7GMAAQAAAAAAAAAAAAAAAAAAAAAAAAAAAAAAAAAAAAAAAAAAAAAAAAAAAAAAAAAAAAAA&#10;AAAAAAAAAAAAAAAAAAAAAAAAAAAAAAAAAAAAAAAAAAAAAAAAAAAAAAAAAAAAAAAAAAAAAAAB1QD6&#10;84r////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+fOuAQEI1AAGBX4AAAAAAAAAAAAAAAAAAAAAAAAA&#10;AAAAAAAAAAAAAAAAAAAAAAAAAAAAAAAAAAAAAAAAAAAAAAAAAAAAAAAAAAAAAAAAAAAAAAAAAAAA&#10;AAAAAAAAAAAAAAAAAAAAAAAAAAAAAgNqAQET1P//7f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7fIBARN5AAf6hwD/AA8AAAAAAAAAAAAAAAAA&#10;AAAAAAAAAAAAAAAAAAAAAAAAAAAAAAAAAAAAAAAAAAAAAAAAAAAAAAAAAAAAAAAAAAAAAAAAAAAA&#10;AAAAAAAAAAAAAAAAAAAAAAAAAAAAAAD+/kYBAQ23///z6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PrAQcNrgAAAFIAAAAA&#10;AAAAAAAAAAAAAAAAAAAAAAAAAAAAAAAAAAAAAAAAAAAAAAAAAAAAAAAAAAAAAAAAAAAAAAAAAAAA&#10;AAAAAAAAAAAAAAAAAAAAAAAAAAAGAXIAAAB5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ISEIAAMDWwAAAAAAAAAAAAAAAAAAAAAAAAAAAAAAAAD7AeUAAAAAAAAAAAAAAAAAAAAAAAAA&#10;AAAAAAAAAAAAAAAAAAAAAAAAAAAA/////QD9/aUAAAAAAAAAAAAAAAAAAAAAAAAAAAAAAAAAAAAA&#10;AAECS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47Vdx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+v+cAAAAAAAAAAAA&#10;AAAAAAAAAAAAAAAAAAAAAAAAAAAAAAAAAAAAAAAAAAAAAAAAAAAAAAAAAAAAAAAAAAAAAAAAAAAA&#10;AAAAAAAAAAAAAAAAAAAAAAAAAP7+RgEBDR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7fIAAACuAAAAAAAAAAAAAAAA&#10;AAAAAAAAAAAAAAAAAAAAAAAAAAAAAAAAAAAAAAAAAAAAAAAAAAAAAAAAAAAAAAAAAAAAAAAAAAAA&#10;AAAAAAAAAAAAAAAAAAAAAAcCK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KHQABADkA&#10;AAAAAAAAAAAAAAAAAAAAAAAAAAAAAAAAAAAAAAAAAAAAAAAAAAAAAAAAAAAAAAAAAAAAAAAAAAAA&#10;AAAAAAAAAAAAAAAAAAAAAAAAAAAAAAAAAAAAAAAAAAAAAAAAAAAAAAHVAPrziv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/42gD6+4IAAAAAAAAAAAAAAAAAAAAAAAAAAAAAAAAAAAAA&#10;AAAAAAAAAAAAAAAAAAAAAAAAAAAAAAAAAAAAAAAAAAAAAAAAAAAAAAAAAAAAAAAAAAAAAAAAAAAA&#10;AAAAAAAAAAAAAAAAAAAAAAX6X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+3yAPkGeQABAPEAAAAAAAAAAAAAAAAAAAAAAAAAAAAA&#10;AAAAAAAAAAAAAAAAAAAAAAAAAAAAAAAAAAAAAAAAAAAAAAAAAAAAAAAAAAAAAAAAAAAAAAAAAAAA&#10;AAAAAAAAAAAAAAAAAAAAAAAABgF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oUtgABAPEAAAAAAAAAAAAAAAAA&#10;AAAAAAAAAAAAAAAAAAAAAAAAAAAAAAAAAAAAAAAAAAAAAAAAAAAAAAAAAAAAAAAAAAAAAAAAAAAA&#10;AAAAAAAAAAAAAAAA/x0BBQo6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69ND/+fJ5//nzXAD6AHEA+vuCAAICugAAAAAAAAAAAAAAAAD+/kYBISEI&#10;AAAAAAAAAAAAAAAAAAAAAAAAAAAAAAAAAAAAAAAAAAAAAAAAAAAAAAAAAAAAAAAAAAAAAAAAAAAA&#10;AAAAAAAAAAAAAAAAAAAAAAAAAAAaFLYAAAAAAAAAAAAAAAAAAAAAAAAAAAAAAAAA5esoAAAAAAAA&#10;AAAAAAAAAAAAAAAAAAAAAAAAAAAAAAAAAAAAAAAAAAAAAAAAAAAAAwL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5uxKAP8A&#10;DwAAAAAAAAAAAAAAAAAAAAAAAAAAAAAAAAAA9O4AAAAAAAAAAAAAAAAAAAAAAAAAAAAAAAAAAAAA&#10;AAAAAAAAAAAAAAAAAAAAAAD898kAAQDxAAAAAAAAAAAAAAAAAAAAAAAAAAAAAAAAAAD/KwEhIQ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z6wACAroAAAAAAAAAAAAAAAAAAAAAAAAAAAAAAAAAAAAAAAAA&#10;AAAAAAAAAAAAAAAAAAAAAAAAAAAAAAAAAAAAAAAAAAAAAAAAAAAAAAAAAAAAAAAAAAAAAAAABgF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W0OE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oGvAAAAAAAAAAAAAAAAAAAAAAAAAAAAAAAAAAA&#10;AAAAAAAAAAAAAAAAAAAAAAAAAAAAAAAAAAAAAAAAAAAAAAAAAAAAAAAAAAAAAAAAAAAAAAAAAAAA&#10;AAD+AS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GBGoAAAAAAAAAAAAAAAAAAAAAAAAA&#10;AAAAAAAAAAAAAAAAAAAAAAAAAAAAAAAAAAAAAAAAAAAAAAAAAAAAAAAAAAAAAAAAAAAAAAAAAAAA&#10;AAAAAAAAAAAAAAAAAAAAAAAAAAAAAAHV//nyh/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jaAPr7ggAAAAAAAAAAAAAAAAAAAAAAAAAAAAAAAAAAAAAAAAAAAAAAAAAA&#10;AAAAAAAAAAAAAAAAAAAAAAAAAAAAAAAAAAAAAAAAAAAAAAAAAAAAAAAAAAAAAAAAAAAAAAAAAAAA&#10;AAABADkBAQo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7fIA+QZ5AAEA8QAAAAAAAAAAAAAAAAAAAAAAAAAAAAAAAAAAAAAAAAAA&#10;AAAAAAAAAAAAAAAAAAAAAAAAAAAAAAAAAAAAAAAAAAAAAAAAAAAAAAAAAAAAAAAAAAAAAAAAAAAA&#10;AAAAAAD/HQEBCC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f3/gA/f2lAAAAAAAAAAAAAAAAAAAAAAAAAAAAAAAAAAAA&#10;AAAAAAAAAAAAAAAAAAAAAAAAAAAAAAAAAAAAAAAAAAAAAAAAAAAAAAAAAAAAAAAAAAAAAAAAAAAA&#10;AAMDWwEBAQ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Pr///42v/38aIA+vuCAAAAAAAAAAAAAAAAAODpFQAAAAAAAAAAAAAAAAAA&#10;AAAAAAAAAAAAAAAAAAAAAAAAAAAAAAAAAAAAAAAAAAAAAAAAAAAAAAAAAAAAAAAAAAAAAAAAAAAA&#10;AAAAAAD/39/4AAICugAAAAAAAAAAAAAAAAAAAAAAAAAAAAECSQAAAAAAAAAAAAAAAAAAAAAAAAAA&#10;AAAAAAAAAAAAAAAAAAAAAAAAAAAAAAAAAPz73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gmAAAAUgAAAAAAAAAAAAAAAAAAAAAA&#10;AAAAAAAAAAACArr////9AAAAAAAAAAAAAAAAAAAAAAAAAAAAAAAAAAAAAAAAAAAAAAAAAAAAAAAA&#10;AAD////9AP39pQAAAAAAAAAAAAAAAAAAAAAAAAAAAAAAAAAAAAAA5ex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BKqAAEA8QAAAAAAAAAAAAAAAAAAAAAAAAAAAAAAAAAAAAAAAAAAAAAAAAAAAAAA&#10;AAAAAAAAAAAAAAAAAAAAAAAAAAAAAAAAAAAAAAAAAAAAAAAAAAAAAAD/HQEFCj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CSQAAAAAAAAAAAAAA&#10;AAAAAAAAAAAAAAAAAAAAAAAAAAAAAAAAAAAAAAAAAAAAAAAAAAAAAAAAAAAAAAAAAAAAAAAAAAAA&#10;AAAAAAAAAAAAAAAAAAICuv////0AAAAAAAAAAAAAAAAAAAAAAAAAAAAAAAAAAAAAAAAAAAAAAAAA&#10;AAAAAAH+vwAAAAAAAAAAAAAAAAAAAAAAAAAAAAAAAAAAAAAAAAAAAAAAAAAAAAAAAAAAAAAAAAAA&#10;AAAAAAAAAAAAAAAAAAAAAAAAAAAAAAAAAAAAAAAAAAAAAAEBCh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Fl0xgAAIABJREFUAAAAAAAAAAAAAAAAAAAAAAAAAAAA&#10;AAAAAAAAAAAAAAAAAP//7fIAAQDxAAAAAAAAAAAAAAAAAAAAAAAAAAAAAAAAAAAAAAAAAAAAAAAA&#10;AAAAAAAAAAAAAAAAAAAAAAAAAAAAAAAAAAAAAAAAAAAAAAAAAAAAAAAAAAAAAgA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FCjoAAP8dAAAAAAAAAAAAAAAAAAAAAAAAAAAAAAAAAAAAAAAAAAAA&#10;AAAAAAAAAAAAAAAAAAAAAAAAAAAAAAAAAAAAAAAAAAAAAAAAAAAAAAAAAAAAAAAAAAAAAAAAAAAA&#10;AAAAAAHVAPrzi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+NoA+vuCAAAAAAAAAAAAAAAAAAAAAAAAAAAAAAAAAAAAAAAAAAAAAAAAAAAAAAAAAAAAAAAA&#10;AAAAAAAAAAAAAAAAAAAAAAAAAAAAAAAAAAAAAAAAAAAAAAAAAAAAAAAAAAAAAAAAAAYE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t8gD5BnkAAAAAAAAAAAAAAAAAAAAAAAAAAAAAAAAAAAAAAAAAAAAAAAAAAAAAAAAAAAAA&#10;AAAAAAAAAAAAAAAAAAAAAAAAAAAAAAAAAAAAAAAAAAAAAAAAAAAAAAAAAAAAAAAAAAAABgZ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v2xgAAAeMAAAAAAAAAAAAAAAAAAAAAAAAAAAAAAAAAAAAAAAAAAAAAAAAA&#10;AAAAAAAAAAAAAAAAAAAAAAAAAAAAAAAAAAAAAAAAAAAAAAAAAAAAAAAAAAD/AA8ABgxP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53QAAAAAAAAAAAAAAAAAIBUEAAAAAAAAAAAAAAAAAAAAAAAAAAAAAAAAAAAAA&#10;AAAAAAAAAAAAAAAAAAAAAAAAAAAAAAAAAAAAAAAAAAAAAAAAAAAAAAAAAAAAAAAAAAAAAAD4/rcA&#10;AAAAAAAAAAAAAAAAAAAAAAAAAAAA/ysBAQo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CAxGAAYFfgAAAAAAAAAAAAAAAAAAAAAAAAAAAAAAAAAAAAAA/f3SAAAA&#10;AAAAAAAAAAAAAAAAAAAAAAAAAAAAAAAAAAAAAAAAAAAAAAAAAAAAAAAAAAAAAAAAAAAcF84AAAAA&#10;AAAAAAAAAAAAAAAAAAAAAAAAAAAAAAAAAAEAOQEhIQ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9/f+AD9&#10;/aUAAAAAAAAAAAAAAAAAAAAAAAAAAAAAAAAAAAAAAAAAAAAAAAAAAAAAAAAAAAAAAAAAAAAAAAAA&#10;AAAAAAAAAAAAAAAAAAAAAAAAAAAAAAAAAAAAAAAAAwNbAQEB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+3yAPr7&#10;ggAAAAAAAAAAAAAAAAAAAAAAAAAAAAAAAAAAAAAAAAAAAAAAAAAAAAAAAAAAAAAAAAAAAAAAAAAA&#10;AAAAAAAAAAAAAAAAAAAAAAAAAAAAAAAAAAAAAAAAAAAAAAAAAAD/HQEBCC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+v+OAAAAAAAAAAAAAAAAAAAAAAAAAAAAAAAAAAAAAAAAAAAAAAAAAAAAAAAAAAAAAAAAAAAA&#10;AAAAAAAAAAAAAAAAAAAAAAAAAAAAAAAAAAAAAAAAAAAAAAAAUgEBDR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DxAAAAAAAAAAAA/v5GAQEKHQAAAAAAAAAAAAAAAAAAAAAAAAAAAAAAAAAAAAAAAAAAAAAAAAAA&#10;AAAAAAAAAAAAAAAAAAAAAAAAAAAAAAAAAAAAAAAAAAAAAAAAAAD///PrAP8AxwAAAAAAAAAAAAAA&#10;AAAAAAAAAAAAAAYEagAAAAAAAAAAAAAAAAAAAAAAAAAAAAAAAAAAAAAAAAAAAAAAAAAAAAAA/APb&#10;AAAAAAAAAAAAAAAAAAAAAAAAAAAAAgM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Bgww&#10;AP8BXgAAAAAAAAAAAAAAAAAAAAAAAAAAAAAAAAAAAAAAAAAAABsV2AAAAAAAAAAAAAAAAAAAAAAA&#10;AAAAAAAAAAAAAAAAAAAAAAAAAAAAAAAAAAAAAAAAAAAAAAD/39/4AAAB4wAAAAAAAAAAAAAAAAAA&#10;AAAAAAAAAAAAAAAAAAAA4Oc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+/bGAAAB4wAAAAAAAAAA&#10;AAAAAAAAAAAAAAAAAAAAAAAAAAAAAAAAAAAAAAAAAAAAAAAAAAAAAAAAAAAAAAAAAAAAAAAAAAAA&#10;AAAAAAAAAAAAAAAAAAAAAP8ADwAGDE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+PS6AAAArgAAAAAAAAAAAAAAAAAAAAAAAAAAAAAA&#10;AAAAAAAAAAAAAAAAAAAAAAAAAAAAAAAAAAAAAAAAAAAAAAAAAAAAAAAAAAAAAAAAAAAAAAAAAAAA&#10;AAAAAAAAAAAAAAAAAAYGY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+NoAAf+iAAAAAAAAAAAAAAAAAAAAAAAAAAAA&#10;AAAAAAAAAAAAAAAAAAAAAAAAAAAAAAAAAAAAAAAAAAAAAAAAAAAAAAAAAAAAAAAAAAAAAAAAAAAA&#10;AAAAAAAAAAAAAAAAAAAABgZ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/38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r/jgAAAAAAAAAAAAAAAAAAAAAA&#10;AAAAAAAAAAAAAAAAAAAAAAAAAAAAAAAAAAAAAAAAAAAAAAAAAAAAAAAAAAAAAAAAAAAAAAAAAAAA&#10;AAAAAAAAAAAAAAAAAFIBAQ0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gGe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MAAwNbAAAAAAAAAAAAAAAAAAAAAAAAAAAAAAAAAAAAAAAAAAAA&#10;AAAAAAAAAAAAAAAAAAAAAAAAAAAAAAAAAAAAAAAAAAAAAAAAAAAAAAAAAAAAAAAAAAAAAAAAAAAA&#10;AAAA+f2I///t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nzrgAAAdUAAAAAAAAAAAAAAAAAAAAAAAAAAAAAAAAAAAAA&#10;AAAAAAAAAAAAAAAAAAAAAAAAAAAAAAAAAAAAAAAAAAAAAAAAAAAAAAAAAAAAAAAAAAAAAAAAAAAA&#10;AAAAAAD/HQEBCC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+PS6AAAB1QAAAAAAAAAAAAAAAAAAAAAAAAAAAAAAAAAA&#10;AAAAAAAAAAAAAAAAAAAAAAAAAAAAAAAAAAAAAAAAAAAAAAAAAAAAAAAAAAAAAAAAAAAAAAAAAAAA&#10;AAAAAAAAAP8dAQEIJ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FJ0AAAAAAAAAAAAAAAAAAAAAAAAAAAAAAAAA&#10;AAAAAAAAAAAAAAAAAAAAAAAAAAAAAAAAAAAAAAAAAAAAAAAAAAAAAAAAAAAAAAAAAAAAAAAAAAAA&#10;AAAAAP8rAQYMM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/8+sBBg3HAAEAOQAAAAAAAAAAAAAAAAAAAAAAAAAAAAAA&#10;AAAAAAAAAAAAAAAAAAAAAAAAAAAAAAAAAAAAAAAAAAAAAAAAAAAAAAAAAAAAAAAAAAAAAAAAAAAA&#10;AAYBZAAAAI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hIQgAAP8rAAAAAAAAAAAA&#10;AAAAAAAAAAAAAAAAAAAAAAAAAAAAAAAAAAAAAAAAAAAAAAAAAAAAAAAAAAAAAAAAAAAAAAAAAAAA&#10;AAAAAAAAAAAAAAAAAAAA//63AAAAAAAAAAAAAAAAAAAAAAAAAAAAAAAAAAAAAAAAAAAAAAAAAAAA&#10;AAAAAAAAAAAAAAAAAAD6+9QABgVSAAAAAAAAAAAAAAAAAAAAAAAAAAAAAAAAAAAAAAAAAAAAAAAA&#10;AAAAAAAAAAAAAAAAAAAAAAAAAAAAAAAAAAAAAAAAAAAAAAAAAAAAAAAAAAAAB/8xAAAAu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39/4AQcN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k3AP8ADwAAAAAAAAAAAAAAAAAAAAAAAAAAAAAAAAAAAAAAAAAAAAAAAAAAAAAAAAAAAAAA&#10;AAAAAAAAAAAAAAAAAAAAAAAAAAAAAAAAAAAAAAAAAAAAAAAAAAAAAAAAAf+i///24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gWVAAf6hwD/AA8AAAAAAAAAAAAAAAAAAAAAAAAAAAAAAAAAAAAAAAAAAAAA&#10;AAAAAAAAAAAAAAAAAAAAAAAAAAAAAAAAAAAAAAAAAAAAAAAAAAAAAAAAAAAAAAAAAAAABgZhAAAA&#10;e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6BZUABvqWAAAAAAAAAAAAAAAAAAAAAAAAAAAAAAAAAAAAAAAAAAAAAAAA&#10;AAAAAAAAAAAAAAAAAAAAAAAAAAAAAAAAAAAAAAAAAAAAAAAAAAAAAAAAAAAAAAAAAAAAAAAFBUUA&#10;AAD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39/4AQUKlgACA2oAAAAAAAAAAAAAAAAAAAAAAAAAAAAAAAAAAAAAAAAA&#10;AAAAAAAAAAAAAAAAAAAAAAAAAAAAAAAAAAAAAAAAAAAAAAAAAAAAAAAAAAAAAAAAAAACAWUBAQFu&#10;/////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sUnQDm7DkAAAAAAAAAAAAAAAAAAAAAAAAAAAAAAAAAAAAAAAAAAAAAAAAA&#10;AAAAAAAAAAAAAAAAAAAAAAAAAAAAAAAAAAAAAAAAAAAAAAAAAAAAAAAAAAAA/ysBBgww//r00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MDWwD/AAAAAAAA&#10;AAAAAAAAAAAAAAAAAAAAAAAAAAAAAAAAAAAAAAAAAAAAAAAAAAAAAAAAAAAAAAAAAAAAAAAAAAAA&#10;AAAAAAAAAAAAAAAAAAAAAAAAAAAAAAAAAAHV//jzu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t&#10;8gEBCJEABgV+AAAAAAAAAAAAAAAAAAAAAAAAAAAAAAAAAAAAAAAAAAAAAAAAAAAAAAAAAAAAAAAA&#10;AAAAAAAAAAAAAAAAAAAAAAAAAAAAAAAAAAAAAAAAAAAAAAAAAAD/HQEBCCb///j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+3yAQUKlgACA2oAAAAAAAAAAAAAAAAAAAAAAAAAAAAAAAAAAAAAAAAAAAAAAAAAAAAAAAAAAAAA&#10;AAAAAAAAAAAAAAAAAAAAAAAAAAAAAAAAAAAAAAAAAAAAAAAAAAAAAQA5AQETo///7f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898kABg1NAAD/HQAAAAAAAAAAAAAAAAAAAAAAAAAAAAAAAAAAAAAAAAAAAAAAAAAAAAAA&#10;AAAAAAAAAAAAAAAAAAAAAAAAAAAAAAAAAAAAAAAAAAAAAAAA/wAPAAYMTwAAAK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f&#10;3/gBBQqWAAIDagAAAAAAAAAAAAAAAAAAAAAAAAAAAAAAAAAAAAAAAAAAAAAAAAAAAAAAAAAAAAAA&#10;AAAAAAAAAAAAAAAAAAAAAAAAAAAAAAAAAAAAAAAAAAAAAAIBZQEBAW7////9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jaAQkPugD+/kYA&#10;AAAAAAAAAAAAAAAAAAAAAAAAAAAAAAAAAAAAAAAAAAAAAAAAAAAAAAAAAAAAAAAAAAAAAAAAAAAA&#10;AAAAAAAAAAAAAAAAAAAAAAAAAAAAAAAAAAAABQVFAAAA2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79sYBBw4/AAD/&#10;KwAAAAAAAAAAAAAAAAAAAAAAAAAAAAAAAAAAAAAAAAAAAAAAAAAAAAAAAAAAAAAAAAAAAAAAAAAA&#10;AAAAAAAAAAAAAAAAAAAAAAAAAAAAAAAAAAAAAAAH+TgAAAC6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//9AQEKlgAG&#10;A4cAAAAAAAAAAAAAAAAAAAAAAAAAAAAAAAAAAAAAAAAAAAAAAAAAAAAAAAAAAAAAAAAAAAAAAAAA&#10;AAAAAAAAAAAAAAAAAAAAAAAAAAAAAAAAAAAAAFIBARO8///t8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jypQAHDDcA/wAPAAAAAAAA&#10;AAAAAAAAAAAAAAAAAAAAAAAAAAAAAAAAAAAAAAAAAAAAAAAAAAAAAAAAAAAAAAAAAAAAAAAAAAAA&#10;AAAAAAAAAAAAAAAAAAAAAAAAAQA5AQETo///7f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v+cAAYAjwAAAAAAAAAA&#10;AAAAAAAAAAAAAAAAAAAAAAAAAAAAAAAAAAAAAAAAAAAAAAAAAAAAAAAAAAAAAAAAAAAAAAAAAAAA&#10;AAAAAAAAAAAAAAAAAAAAAAAAAAAAAU8AAAC6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24wEGDccAAQA5AAAA&#10;AAAAAAAAAAAAAAAAAAAAAAAAAAAAAAAAAAAAAAAAAAAAAAAAAAAAAAAAAAAAAAAAAAAAAAAAAAAA&#10;AAAAAAAAAAAAAAAAAAAAAAAAAAAABfpdAAAAl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//QEBCJ8ABgV+AAAAAAAAAAAAAAAAAAAAAAAAAAAA&#10;AAAAAAAAAAAAAAAAAAAAAAAAAAAAAAAAAAAAAAAAAAAAAAAAAAAAAAAAAAAAAAAAAAAAAAAAAAAA&#10;AAAAAABSAQETvP//7f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AO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TDgAGADkAAAAAAAAAAAAAAAAAAAAAAAAAAAAAAAAAAAAAAAAAAAAAAAAAAAAAAAAAAAAAAAAA&#10;AAAAAAAAAAAAAAAAAAAAAAAAAAAAAAAAAAAAAAAAAAAAAAAAAAHV//v2x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//0BBgybAAEBdAAAAAAAAAAAAAAAAAAAAAAAAAAA&#10;AAAAAAAAAAAAAAAAAAAAAAAAAAAAAAAAAAAAAAAAAAAAAAAAAAAAAAAAAAAAAAAAAAAAAAAAAAAA&#10;AAAAAAAAAAAH+TgAAAC6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z6wEGDccAAQA5AAAAAAAAAAAAAAAAAAAAAAAA&#10;AAAAAAAAAAAAAAAAAAAAAAAAAAAAAAAAAAAAAAAAAAAAAAAAAAAAAAAAAAAAAAAAAAAAAAAAAAAA&#10;AAAAAAAA/wAPAQEKHf//9u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wajAAb6OQAAAAAAAAAAAAAAAAAAAAAA&#10;AAAAAAAAAAAAAAAAAAAAAAAAAAAAAAAAAAAAAAAAAAAAAAAAAAAAAAAAAAAAAAAAAAAAAAAAAAAA&#10;AAAAAAAAAAEAOQEBCLv///j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jaAP8AxwAAAAAAAAAAAAAAAAAAAAAAAAAAAAAAAAAAAAAAAAAAAAAA&#10;AAAAAAAAAAAAAAAAAAAAAAAAAAAAAAAAAAAAAAAAAAAAAAAAAAAAAAAAAAAAAAAAAAAF+l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H+TgAAAAAAAAAAAAAAAAAAAAAAAAAAAAA&#10;AAAAAAAAAAAAAAAAAAAAAAAAAAAAAAAAAAAAAAAAAAAAAAAAAAAAAAAAAAAAAAAAAAAAAAAAAAAA&#10;AAAAAAAAAAAAAPr/n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huy5AAACAA&#10;SURBVAAAAAAAAAAAAAAAAAAAAAAAAAAAAAAAAAAAAAAAAAAAAAAAAAAAAAAAAAAAAAAAAAAAAAAA&#10;AAAAAAAAAAAAAAAAAAAAAAAAAAAAAAAAAAAAAAAAAAAAAAAAAAAAAAAAAAAAAAAAAAAAAAAAAAAA&#10;AAAAAAAAAAAAAAAAAAAA//r00AAAAdUAAAAAAAAAAAAAAAAAAAAAAAAAAAAAAAAAAAAAAAAAAAAA&#10;AAAAAAAAAAAAAAAAAAAAAAAAAAAAAAAAAAAAAAAAAAAAAAAAAAAAAAAAAAAAAAAAAAAAAAFP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wCqAAAAAAAAAAAAAAAAAAAAAAAAAAAAAAAAAAAAAAAAAAAAAAAA&#10;AAAAAAAAAAAAAAAAAAAAAAAAAAAAAAAAAAAAAAAAAAAAAAAAAAAAAAAAAAAAAAAAAAAAAAAGAz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t8gAB/6IAAAAAAAAAAAAAAAAAAAAAAAAAAAAAAAAAAAAAAAAA&#10;AAAAAAAAAAAAAAAAAAAAAAAAAAAAAAAAAAAAAAAAAAAAAAAAAAAAAAAAAAAAAAAAAAAAAAAABwVv&#10;AQEB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7BqMAAAAAAAAAAAAAAAAAAAAAAAAAAAAAAAAAAAAAAAAAAAAAAAAAAAAAAAAAAAAAAAAA&#10;AAAAAAAAAAAAAAAAAAAAAAAAAAAAAAAAAAAAAAAAAAAAAAAAAQA5AQEIJ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+v+cAAAA&#10;AAAAAAAAAAAAAAAAAAAAAAAAAAAAAAAAAAAAAAAAAAAAAAAAAAAAAAAAAAAAAAAAAAAAAAAAAAAA&#10;AAAAAAAAAAAAAAAAAAAAAAAAAAAAAAAAAP8ADwEBCh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+3yAAH/ogAA&#10;AAAAAAAAAAAAAAAAAAAAAAAAAAAAAAAAAAAAAAAAAAAAAAAAAAAAAAAAAAAAAAAAAAAAAAAAAAAA&#10;AAAAAAAAAAAAAAAAAAAAAAAAAAAAAAAAAAAHBW8BAQE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0VAAD/HQAAAAAAAAAAAAAAAAAAAAAAAAAAAAAAAAAAAAAAAAAAAAAAAAAAAAAAAAAAAAAAAAAA&#10;AAAAAAAAAAAAAAAAAAAAAAAAAAAAAAAAAAAAAAAAAAAAAAAaFL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z6wD/AMcAAAAAAAAAAAAAAAAA&#10;AAAAAAAAAAAAAAAAAAAAAAAAAAAAAAAAAAAAAAAAAAAAAAAAAAAAAAAAAAAAAAAAAAAAAAAAAAAA&#10;AAAAAAAAAAAAAAAAAAAABgM1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+/2yAAAAAAAAAAAAAAAAAAAA&#10;AAAAAAAAAAAAAAAAAAAAAAAAAAAAAAAAAAAAAAAAAAAAAAAAAAAAAAAAAAAAAAAAAAAAAAAAAAAA&#10;AAAAAAAAAAAAAAAAAP8ADwEBDR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//QD5+5EAAAAAAAAAAAAA&#10;AAAAAAAAAAAAAAAAAAAAAAAAAAAAAAAAAAAAAAAAAAAAAAAAAAAAAAAAAAAAAAAAAAAAAAAAAAAA&#10;AAAAAAAAAAAAAAAAAAAAAAAA/wFeAQETD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DxAAAB4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n1vQABAPEAAAAAAAAA&#10;AAAAAAAAAAAAAAAAAAAAAAAAAAAAAAAAAAAAAAAAAAAAAAAAAAAAAAAAAAAAAAAAAAAAAAAAAAAA&#10;AAAAAAAAAAAAAAAAAAAAAAD/AA8ABwt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7AKoAAAAAAAAAAAAAAAAAAAAAAAAAAAAA&#10;AAAAAAAAAAAAAAAAAAAAAAAAAAAAAAAAAAAAAAAAAAAAAAAAAAAAAAAAAAAAAAAAAAAAAAAAAAAA&#10;AAAAAAAAAQB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/bjAAAB4wAAAAAAAAAAAAAAAAAAAAAAAAAA&#10;AAAAAAAAAAAAAAAAAAAAAAAAAAAAAAAAAAAAAAAAAAAAAAAAAAAAAAAAAAAAAAAAAAAAAAAAAAAA&#10;AAAAAAAAAAAH/z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+NoA/wDHAAAAAAAAAAAAAAAAAAAA&#10;AAAAAAAAAAAAAAAAAAAAAAAAAAAAAAAAAAAAAAAAAAAAAAAAAAAAAAAAAAAAAAAAAAAAAAAAAAAA&#10;AAAAAAAAAAAAAAAAAAX6X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//0A+fuRAAAAAAAAAAAAAAAAAAAAAAAAAAAA&#10;AAAAAAAAAAAAAAAAAAAAAAAAAAAAAAAAAAAAAAAAAAAAAAAAAAAAAAAAAAAAAAAAAAAAAAAAAAAA&#10;AAAAAAAAAP8BXgEhIQ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PrAP8AxwAAAAAAAAAAAAAAAAAAAAAAAAAAAAAAAAAAAAAAAAAA&#10;AAAAAAAAAAAAAAAAAAAAAAAAAAAAAAAAAAAAAAAAAAAAAAAAAAAAAAAAAAAAAAAAAP8ADwEBCh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+/LMAAAAAAAAAAAAAAAAAAAAAAAAAAAAAAAAAAAAAAAAAAAAA&#10;AAAAAAAAAAAAAAAAAAAAAAAAAAAAAAAAAAAAAAAAAAAAAAAAAAAAAAAAAAAAAAAAAAAA/wIz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sAqgAAAAAAAAAAAAAAAAAAAAAAAAAAAAAAAAAAAAAA&#10;AAAAAAAAAAAAAAAAAAAAAAAAAAAAAAAAAAAAAAAAAAAAAAAAAAAAAAAAAAAAAAAAAAAAAAAAAAAB&#10;ADkBAQo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42gAAAdUAAAAAAAAAAAAAAAAAAAAAAAAAAAAAAAAAAAAAAAAA&#10;AAAAAAAAAAAAAAAAAAAAAAAAAAAAAAAAAAAAAAAAAAAAAAAAAAAAAAAAAAAAAAAAAAAAAAAA5ex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7/bIAAAAAAAAAAAAAAAAAAAAAAAAAAAAAAAAAAAAAAAAAAAAAAAAAAAAAAAAAAAAA&#10;AAAAAAAAAAAAAAAAAAAAAAAAAAAAAAAAAAAAAAAAAAAAAAAAAAAABwIp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HBfOAAAAAAAAAAAAAAAAAAAAAAAAAAAAAAAAAAAAAAAAAAAAAAAAAAAAAAAAAAAAAAAA&#10;AAAAAAAAAAAAAAAAAAAAAAAAAAAAAAAAAAAAAAAAAAAAAAAAAAD/KwEBAQ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8+sAAACuAAAAAAAAAAAAAAAAAAAAAAAAAAAAAAAAAAAAAAAAAAAAAAAAAAAA&#10;AAAAAAAAAAAAAAAAAAAAAAAAAAAAAAAAAAAAAAAAAAAAAAAAAAAAAAAAAAAAAAYEagEBAQ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0ZfQ8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+v+cAAAAAAAAAAAAAAAAAAAAAAAAAAAAAAAAAAAAAAAAAAAAAAAAAAAAAAAAAAAA&#10;AAAAAAAAAAAAAAAAAAAAAAAAAAAAAAAAAAAAAAAAAAAAAAAAAAAAAAEAOQEBCh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bjAAAB&#10;4wAAAAAAAAAAAAAAAAAAAAAAAAAAAAAAAAAAAAAAAAAAAAAAAAAAAAAAAAAAAAAAAAAAAAAAAAAA&#10;AAAAAAAAAAAAAAAAAAAAAAAAAAAAAAAAAP8CQ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/f+AD/AMcA&#10;AAAAAAAAAAAAAAAAAAAAAAAAAAAAAAAAAAAAAAAAAAAAAAAAAAAAAAAAAAAAAAAAAAAAAAAAAAAA&#10;AAAAAAAAAAAAAAAAAAAAAAAAAAAAAAAAAAAAAA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r0sQABAPEAAAAAAAAAAAAAAAAAAAAAAAAAAAAAAAAAAAAAAAAAAAAAAAAAAAAAAAAAAAAAAAAA&#10;AAAAAAAAAAAAAAAAAAAAAAAAAAAAAAAAAAAAAAAAAAAA/x0ABAk3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z6wEHDa4AAABSAAAAAAAA&#10;AAAAAAAAAAAAAAAAAAAAAAAAAAAAAAAAAAAAAAAAAAAAAAAAAAAAAAAAAAAAAAAAAAAAAAAAAAAA&#10;AAAAAAAAAAAAAAAAAAAAAAAABgRqAQEBfP////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+vwD/AV4AAAAA&#10;AAAAAAAAAAAAAAAAAAAAAAAAAAAAAAAAAAAAAAAAAAAAAAAAAAAAAAAAAAAAAAAAAAAAAAAAAAAA&#10;AAAAAAAAAAAAAAAAAAAAAAD/HQEhIQj/39/4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8UAAAE5AAAAAAAA&#10;AAAAAAAAAAAAAAAAAAAAAAAAAAAAAAAAAAAAAAAAAAAAAAAAAAAAAAAAAAAAAAAAAAAAAAAAAAAA&#10;AAAAAAAAAAAAAAAAAAAAAAAABAAdAAAA4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//QEGDJsA&#10;AQF0AAAAAAAAAAAAAAAAAAAAAAAAAAAAAAAAAAAAAAAAAAAAAAAAAAAAAAAAAAAAAAAAAAAAAAAA&#10;AAAAAAAAAAAAAAAAAAAAAAAAAAAAAAAAAAAAAgNqASEhzv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69LEAAQDxAAAAAAAAAAAAAAAAAAAA&#10;AAAAAAAAAAAAAAAAAAAAAAAAAAAAAAAAAAAAAAAAAAAAAAAAAAAAAAAAAAAAAAAAAAAAAAAAAAAA&#10;AAAAAAAAAAAAAP8dAAQJN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ZFcIAAAAAAAAAAAAAAAAAAAAAAAAAAAAA&#10;AAAAAAAAAAAAAAAAAAAAAAAAAAAAAAAAAAAAAAAAAAAAAAAAAAAAAAAAAAAAAAAAAAAAAAAAAAAA&#10;AAAAAAAA4Oc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xXYAAAAAAAAAAAAAAAAAAAAAAAAAAAAAAAA&#10;AAAAAAAAAAAAAAAAAAAAAAAAAAAAAAAAAAAAAAAAAAAAAAAAAAAAAAAAAAAAAAAAAAAAAAAAAAAA&#10;AAAAAAEDM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+vTQAAAB1QAAAAAAAAAAAAAA&#10;AAAAAAAAAAAAAAAAAAAAAAAAAAAAAAAAAAAAAAAAAAAAAAAAAAAAAAAAAAAAAAAAAAAAAAAAAAAA&#10;AAAAAAAAAAAAAAAAAAAAAADl7G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/9AP7/mwAAAAAAAAAAAAAAAAAAAAAAAAAAAAAAAAAAAAAA&#10;AAAAAAAAAAAAAAAAAAAAAAAAAAAAAAAAAAAAAAAAAAAAAAAAAAAAAAAAAAAAAAAAAAAAAAAAAAAC&#10;A2oBISE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39/4AAAB1QAAAAAAAAAAAAAAAAAAAAAAAAAAAAAAAAAAAAAAAAAAAAAAAAAAAAAAAAAA&#10;AAAAAAAAAAAAAAAAAAAAAAAAAAAAAAAAAAAAAAAAAAAAAAAAAAcEI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0ZpegAAAgAElEQVQAAAAAAAAAAAAAAAAAAAAAAAAAAAAAAAAAAAAA&#10;AAAAAAAAAAAAAAAAAAAAAAAAAAAAAAAAAAAAAAAAAAAAAAAAAAAAAAAAAAAAAAAAAAAAAAAAAAAA&#10;AAAAAAAAAAAAAAAAAAAA/9/f+AAAAeMAAAAAAAAAAAAAAAAAAAAAAAAAAAAAAAAAAAAAAAAAAAAA&#10;AAAAAAAAAAAAAAAAAAAAAAAAAAAAAAAAAAAAAAAAAAAAAAAAAAAAAAAAAAAAAAACAC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6/5wAAAAAAAAAAAAAAAAAAAAAAAAAAAAAAAAA&#10;AAAAAAAAAAAAAAAAAAAAAAAAAAAAAAAAAAAAAAAAAAAAAAAAAAAAAAAAAAAAAAAAAAAAAAAAAAAA&#10;AAAAAQA5AQEKH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69NAAAAHjAAAAAAAAAAAAAAAAAAAAAAAAAAAAAAAAAAAAAAAAAAAAAAAAAAAA&#10;AAAAAAAAAAAAAAAAAAAAAAAAAAAAAAAAAAAAAAAAAAAAAAAAAAAAAAAAAAAAAOXsY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+/MEA&#10;AAAAAAAAAAAAAAAAAAAAAAAAAAAAAAAAAAAAAAAAAAAAAAAAAAAAAAAAAAAAAAAAAAAAAAAAAAAA&#10;AAAAAAAAAAAAAAAAAAAAAAAAAAAAAAD/Aj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6/AAAA&#10;AAAAAAAAAAAAAAAAAAAAAAAAAAAAAAAAAAAAAAAAAAAAAAAAAAAAAAAAAAAAAAAAAAAAAAAAAAAA&#10;AAAAAAAAAAAAAAAAAAAAAAAAAAAA/wAPASEh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PrAAICugAAAAAAAAAAAAAAAAAAAAAAAAAAAAAAAAAAAAAAAAAAAAAAAAAAAAAAAAAAAAAA&#10;AAAAAAAAAAAAAAAAAAAAAAAAAAAAAAAAAAAAAAAAAAAAAAAAAAAGBG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tJ6xgAACAASURBV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r/jgAAAAAAAAAAAAAAAAAAAAAAAAAAAAAAAAAAAAAAAAAAAAAAAAAAAAAAAAAAAAAAAAAAAAAA&#10;AAAAAAAAAAAAAAAAAAAAAAAAAAAAAAAAAAAAAAAAAAABADkBAQ0V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AnUAAAAAAAAAAAAAAAAAAAA&#10;AAAAAAAAAAAAAAAAAAAAAAAAAAAAAAAAAAAAAAAAAAAAAAAAAAAAAAAAAAAAAAAAAAAAAAAAAAAA&#10;AAAAAAAAAAAAAP8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n84AAAAAAAAAAAAAAAAAAAAAAA&#10;AAAAAAAAAAAAAAAAAAAAAAAAAAAAAAAAAAAAAAAAAAAAAAAAAAAAAAAAAAAAAAAAAAAAAAAAAAAA&#10;AAAAAAAAAAAAAADg7A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YEqoAAQDx&#10;AAAAAAAAAAAAAAAAAAAAAAAAAAAAAAAAAAAAAAAAAAAAAAAAAAAAAAAAAAAAAAAAAAAAAAAAAAAA&#10;AAAAAAAAAAAAAAAAAAAAAAAAAAAAAAAAAP8dAQUKO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z6wACAroA&#10;AAAAAAAAAAAAAAAAAAAAAAAAAAAAAAAAAAAAAAAAAAAAAAAAAAAAAAAAAAAAAAAAAAAAAAAAAAAA&#10;AAAAAAAAAAAAAAAAAAAAAAAAAAAAAAAAAAAABgFy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+3yAAEA8QAAAAAAAAAAAAAAAAAAAAAAAAAA&#10;AAAAAAAAAAAAAAAAAAAAAAAAAAAAAAAAAAAAAAAAAAAAAAAAAAAAAAAAAAAAAAAAAAAAAAAAAAAA&#10;AAAAAQETD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L6AAAAAAAAAAAAAAAAAAAAAAAAAAAAAAAAAAA&#10;AAAAAAAAAAAAAAAAAAAAAAAAAAAAAAAAAAAAAAAAAAAAAAAAAAAAAAAAAAAAAAAAAAAAAAAAAAAA&#10;AAAF/x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f3/gA/f2lAAAAAAAAAAAA&#10;AAAAAAAAAAAAAAAAAAAAAAAAAAAAAAAAAAAAAAAAAAAAAAAAAAAAAAAAAAAAAAAAAAAAAAAAAAAA&#10;AAAAAAAAAAAAAAAAAAAAAAAAAAMDWwEhIQ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BKqAAEA8QAAAAAAAAAAAAAA&#10;AAAAAAAAAAAAAAAAAAAAAAAAAAAAAAAAAAAAAAAAAAAAAAAAAAAAAAAAAAAAAAAAAAAAAAAAAAAA&#10;AAAAAAAAAAAAAAAAAAD/HQEFCj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skAAAAAAAAAAAAAAAAAAAAAAAAAAAAAAAAAAAAAAAAAAAAA&#10;AAAAAAAAAAAAAAAAAAAAAAAAAAAAAAAAAAAAAAAAAAAAAAAAAAAAAAAAAAAAAAAA9R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7fIAAAAAAAAAAAAAAAAAAAAAAAAAAAAAAAAAAAAAAAAAAAAAAAAAAAAA&#10;AAAAAAAAAAAAAAAAAAAAAAAAAAAAAAAAAAAAAAAAAAAAAAAAAAAAAAAAAAAA//4K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v2xgAAAeMAAAAAAAAAAAAAAAAAAAAAAAAA&#10;AAAAAAAAAAAAAAAAAAAAAAAAAAAAAAAAAAAAAAAAAAAAAAAAAAAAAAAAAAAAAAAAAAAAAAAAAAAA&#10;AAAAAAD/AA8A6O5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vAvqI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9/f+AD9/aUAAAAAAAAAAAAAAAAAAAAAAAAAAAAAAAAA&#10;AAAAAAAAAAAAAAAAAAAAAAAAAAAAAAAAAAAAAAAAAAAAAAAAAAAAAAAAAAAAAAAAAAAAAAAAAAAA&#10;AAAAAwNbASEhC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f3SAAAAAAAAAAAAAAAAAAAAAAAAAAAAAAAAAAAAAAAAAAAAAAAAAAAAAAAAAAAAAAAA&#10;AAAAAAAAAAAAAAAAAAAAAAAAAAAAAAAAAAAAAAAAAAAABAI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AxwAAAAAAAAAAAAAAAAAAAAAAAAAAAAAAAAAAAAAAAAAAAAAAAAAAAAAAAAAAAAAAAAAA&#10;AAAAAAAAAAAAAAAAAAAAAAAAAAAAAAAAAAAAAAAAAAEDM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v+OAAAAAAAAAAAAAAAAAAAAAAAAAAAAAAAAAAAAAAAAAAAA&#10;AAAAAAAAAAAAAAAAAAAAAAAAAAAAAAAAAAAAAAAAAAAAAAAAAAAAAAAAAAAAAAAAAAAAAP7+RgEB&#10;DR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+/bGAAAB4wAAAAAAAAAAAAAAAAAAAAAAAAAAAAAAAAAAAAAAAAAAAAAAAAAAAAAAAAAAAAAA&#10;AAAAAAAAAAAAAAAAAAAAAAAAAAAAAAAAAAAAAAAAAAAAAP8ADwDo7lYAAAAAAAAAAAAAAAAAMntQ&#10;AA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sB5QAAAAAA&#10;AAAAAAAAAAAAAAAAAAAAAAAAAAAAAAAAAAAAAAAAAAAAAAAAAAAAAAAAAAAAAAAAAAAAAAAAAAAA&#10;AAAAAAAAAAAAAAAAAAAAAAAAAAIDG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/9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z6wD/AMcAAAAAAAAAAAAAAAAAAAAAAAAAAAAAAAAAAAAAAAAAAAAAAAAAAAAAAAAA&#10;AAAAAAAAAAAAAAAAAAAAAAAAAAAAAAAAAAAAAAAAAAAAAAAAAAAAAAAABgF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/v5GAAAAAAAAAAAAAAAAAAAAAAAAAAAAAAAAAAAAAAAC&#10;/9sAAAAAAAAAAAAAAAAAAAAAAAAAAAAAAAAAAAAAAAAAAAAAAAAAAAAAAAAAAP//8+v/+/bG//r0&#10;0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6/JYAAAAA&#10;AAAAAAAAAAAAAAAAAAAAAAAAAAAAAAAAAAAAAAAAAAAAAAAAAAAAAAAAAAAAAAAAAAAAAAAAAAAA&#10;AAAAAAAAAAAAAAAAAAAAAAAAAAAAAAAA/v5GAQENF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07gAAAAAAAAAAAAAAAAAA&#10;AAAAAAAAAAAAAAAAAAAAAAAAAAAAAAAAAAAAAAAAAAAAAAAAAAAAAAAAAAAAAAAAAAAAAAAAAAAA&#10;AAAAAAAAAAAAAP8AG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9/vQAAAAAAAAAAAAAAAAAAAAA&#10;AAAAAAAAAAAAAAAAAAAAAAAAAAAAAAAAAAAAAAAAAAAAAAAAAAAAAAAAAAAAAAAAAAAAAAAAAAAA&#10;AAAAAAAAAAACAC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FJ0AAAAAAAAAAAAAAAAAAAAAAAAAAAAAAAAAAAAAAAAAAAAAAAAAAAAAAAAAAAAAAAAAAAAA&#10;AAAAAAAAAAAAAAAAAAAAAAAAAAAAAAAAAAAAAAAAAAAAAP8dAQYMM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EBCh0AAAAAAAAAAAAAAAAAAAAAAAAAAAAAAAAAAAAAAAAAAAAZFc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9uMA/wDHAAAAAAAAAAAA&#10;AAAAAAAAAAAAAAAAAAAAAAAAAAAAAAAAAAAAAAAAAAAAAAAAAAAAAAAAAAAAAAAAAAAAAAAAAAAA&#10;AAAAAAAAAAAAAAAAAAAAAAAAAAYBc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//0AAAAAAAAAAAAAAAAAAAAAAAAAAAAAAAAAAAAAAAAAAAAAAAAAAAAA&#10;AAAAAAAAAAAAAAAAAAAAAAAAAAAAAAAAAAAAAAAAAAAAAAAAAAAAAAACACoAAOXiHZY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P7sAAAAAAAAAAAAAAAAAAAAAAAAAAAAAAAAAAAAAAAA&#10;AAAAAAAAAAAAAAAAAAAAAAAAAAAAAAAAAAAAAAAAAAAAAAAAAAAAAAAAAAAAAAAAAAAA/wAP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39/4AP79lgAAAAAA&#10;AAAAAAAAAAAAAAAAAAAAAAAAAAAAAAAAAAAAAAAAAAAAAAAAAAAAAAAAAAAAAAAAAAAAAAAAAAAA&#10;AAAAAAAAAAAAAAAAAAAAAAAAAAAAAAACAWUBAQE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BwIp&#10;AAAAAAAAAAAAAAAAAAAAAAAAAAAAAAAAAAAAAAAAAK7/39/4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sUnQAAAAAAAAAAAAAAAAAAAAAAAAAAAAAA&#10;AAAAAAAAAAAAAAAAAAAAAAAAAAAAAAAAAAAAAAAAAAAAAAAAAAAAAAAAAAAAAAAAAAAAAAAAAAAA&#10;AAAAAAAA/x0BBgw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SEhCAEBCCYBCQ9eAQgNlQAGAI8AAQA5AAAAAAAAAAAAAAAAAAAAAAAAAAAAAAAA&#10;AAAAAAAAAAAAAAAAAAAAAAAAAAAAAAAAAAAAAAAAAAAAAAAAAAAAAAAAAAAAAAAAAAAAAAAAAAAA&#10;AAAAAAAAAAAAAAAAAAAAAAAAAAAAAAAAAAHjAPz3y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X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AxwAAAAAAAAAAAAAAAAAAAAAAAAAAAAAAAAAAAAAAAAAAAAAAAAAAAAAAAAAAAAAAAAAA&#10;AAAAAAAAAAAAAAAAAAAAAAAAAAAAAAAAAAAA/wAP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7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898kAAAHjAAAAAAAAAAAAAAAAAAAAAAAAAAAAAAAAAAAA&#10;AAAAAAAAAAAAAAAAAAAAAAAAAAAAAAAAAAAAAAAAAAAAAAAAAAAAAAAAbacrVgAAIABJREFUAAAA&#10;AAAAAAAAAAAA/wAPAAYMT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P8CQQAAAAAAAAAAAAAAAAAA&#10;AAAAAAAAAAAAAAAAAAAA+v3L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HAAAAAAAAAAAAAAAAAAAAAAAAAAAAAAHIwAAAAAA&#10;AAAAAAAAAAAAAAAAAAAAAAAAAAAAAAAAAAAAAAAAAAAAAAAAAAAA///24wABAPEAAAAAAAAAAAAA&#10;AAAAAAAAAAAAAAD//j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f3/gA/v2WAAAAAAAAAAAAAAAAAAAAAAAAAAAAAAAAAAAAAAAAAAAA&#10;AAAAAAAAAAAAAAAAAAAAAAAAAAAAAAAAAAAAAAAAAAAAAAAAAAAAAAAAAAAAAAAAAAAAAAIBZQEB&#10;AQ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DAv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FPMAAAAAAAAAAAAAAAAA&#10;AAAAAAAAAAAAAAAAAAAAAAAAAAAAAAAAAAAAAAAAAAAAAAAAAAAAAAAAAAAAAAAAAAAAAAAAAAAA&#10;AAAAAAAAAAAAAAAAAAABISE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/9APr8lgAAAAAAAAAAAAAAAAAAAAAAAAAAAAAAAAAAAAAAAAAAAAAAAAAAAAAA&#10;AAAAAAAAAAAAAAAAAAAAAAAAAAAAAAAAAAAAAAAAAAAAAAAAAAAAAAAAAAAAAFIBAQ0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QEKHQAGAx0AAAAAAAAAAAAAAAAAAAAAAAAAAAAAAAAAAAAAAAD35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x0AAAAAAAAAAAAAAAAAAAAAAAAAAAAIBzgAAADaAAAAAAAAAAAAAAAAAAAA&#10;AAAAAAAAAAAAAAAAAAAAAAAAAAAAAAAAAAAAAAAA/gDWAAEAOQAAAAAAAAAAAAAAAAAAAAAA/wAP&#10;AQETDv//7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z3yQAGDU0AAP8dAAAAAAAAAAAAAAAAAAAAAAAAAAAAAAAAAAAAAAAAAAAAAAAAAAAA&#10;AAAAAAAAAAAAAAAAAAAAAAAAAAAAAAAAAAAAAAAAAAAAAAAAAAD/AA8ABgxPAAAAr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PvcAAIDRgAAAAAAAAAAAAAAAAAAAAAA&#10;AAAAAAAAAAAAAAAAAAAAAAAAAAAAAAAAAAAAAAAAAAAAAAAAAAAAAAAAAAAAAAAAAAAAAAAAAAAA&#10;AAABISEI/9/f+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39/4AQcNAAAAAAAAAAAAAAAAAAAAAAAAAAAAAAAA&#10;AAAAAAAAAAAAAAAAAAAAAAAAAAAAAAAAAAAAAAAAAAAAAAAAAAAAAAAAAAAAAAAAAAAAAAAAAAAA&#10;AODsDQAAAP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9uMBBg3HAAEAOQAAAAAAAAAAAAAAAAAAAAAAAAAAAAAAAAAAAAAAAAAAAAAAAAAAAAAAAAAAAAAA&#10;AAAAAAAAAAAAAAAAAAAAAAAAAAAAAAAAAAAAAAAAAAAAAAYBZAAAAI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IBUEA&#10;AAAAAAAAAAAAAAAAAAAAAAAAAAAAAAAAAAAAAAEA8f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N&#10;FQAAAAAAAAAAAAAAAAAAAAAAAAAAAAAAAAD//jcAAAAAAAAAAAAAAAAAAAAAAAAAAAAAAAAAAAAA&#10;AAAAAAAAAAAAAAAAAAAAAAAAAAAA//3PAAAAAAAAAAAAAAAAAAAAAAAAAAAAAAAAAAX5I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/&#10;/QD6+p8AAAAAAAAAAAAAAAAAAAAAAAAAAAAAAAAAAAAAAAAAAAAAAAAAAAAAAAAAAAAAAAAAAAAA&#10;AAAAAAAAAAAAAAAAAAAAAAAAAAAAAAAAAAAAAAAAAAAAAABSAQENF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+i///42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OwN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+wajAAAA&#10;AAAAAAAAAAAAAAAAAAAAAAAAAAAAAAAAAAAAAAAAAAAAAAAAAAAAAAAAAAAAAAAAAAAAAAAAAAAA&#10;AAAAAAAAAAAAAAAAAAAAAAAAAAAAAAAAAAD/KwEGDD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SEhCAD+/kYAAAAAAAAAAAAA&#10;AAAAAAAAAAAAAAAAAAAAAAAAAP4A1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DAQgMRgAGAI8AAAAAAAAAAAAAAAAAAAAAAAAAAAAAAAAA&#10;/wAPAQEBAwAAAAAAAAAAAAAAAAAAAAAAAAAAAAAAAAAAAAAAAAAAAAAAAAAAAAAAAAAAAPwD2wAA&#10;AAAAAAAAAAAAAAAAAAAAAAAAAAAAAAADAy4AAAAA7Rlk9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jaAP8AxwAAAAAA&#10;AAAAAAAAAAAAAAAAAAAAAAAAAAAAAAAAAAAAAAAAAAAAAAAAAAAAAAAAAAAAAAAAAAAAAAAAAAAA&#10;AAAAAAAAAAAAAAAAAAAAAAAAAAAAAAAGAW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K6//j0u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t8gAB/6IAAAAAAAAAAAAAAAAA&#10;AAAAAAAAAAAAAAAAAAAAAAAAAAAAAAAAAAAAAAAAAAAAAAAAAAAAAAAAAAAAAAAAAAAAAAAAAAAA&#10;AAAAAAAAAAAAAAAAAAAAAgFlAQEB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Dg5x4AAAAAAAAAAAAAAAAAAAAAAAAAAAAAAAAAAAAA&#10;AAAAAAAC/9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DAAYNhAD/AV4AAAAAAAAAAAAAAAAAAAAAAAAAAAAAAAAAAAAAAAAAAAAADBIAAAAAAAAA&#10;AAAAAAAAAAAAAAAAAAAAAAAAAAAAAAAAAAAAAAAAAAAAAAAAAAAAAAAAAAAAAAAAAAAAAAAAAAAA&#10;AAAAAAAAAAAA//43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ie9YB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7BqMAAAAAAAAAAAAAAAAAAAAAAAAA&#10;AAAAAAAAAAAAAAAAAAAAAAAAAAAAAAAAAAAAAAAAAAAAAAAAAAAAAAAAAAAAAAAAAAAAAAAAAAAA&#10;AAAAAAAAAAAAAP8rAQYMM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VAPjyp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fW9AAEA8QAAAAAAAAAAAAAAAAAAAAAAAAAAAAAA&#10;AAAAAAAAAAAAAAAAAAAAAAAAAAAAAAAAAAAAAAAAAAAAAAAAAAAAAAAAAAAAAAAAAAAAAAAAAAAA&#10;AP8ADwAHC0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BwQgAAAAAAAAAAAAAAAAAAAAAAAAAAAAAAAAAAAAAAAAAAAA+QHP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UMaAAA/x0AAAAA&#10;AAAAAAAAAAAAAAAAAAAAAAAAAAAAAAAAAAAAAAAAAAAABf8bAAAAAAAAAAAAAAAAAAAAAAAAAAAA&#10;AAAAAAAAAAAAAAAAAAAAAAAAAAAAAAAAAAAAAAAAAAAAAAAAAAAAAAAAAAAAAAAAAAAAAP8ADwEB&#10;Ew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+3yAAH/ogAAAAAAAAAAAAAAAAAAAAAAAAAAAAAAAAAAAAAAAAAAAAAAAAAAAAAA&#10;AAAAAAAAAAAAAAAAAAAAAAAAAAAAAAAAAAAAAAAAAAAAAAAAAAAAAAAAAAACAWUBAQE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uAPrziv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AD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//QD5+5EAAAAAAAAAAAAAAAAAAAAAAAAAAAAAAAAAAAAAAAAAAAAAAAAA&#10;AAAAAAAAAAAAAAAAAAAAAAAAAAAAAAAAAAAAAAAAAAAAAAAAAAAAAAAAAAAAAAAA/wFeAQETD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P4B&#10;JQAAAAAAAAAAAAAAAAAAAAAAAAAAAAAAAAAAAAAAAQDx///z6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ISEIAQgMRgABADkAAAAAAAAAAAAAAAAAAAAAAAAAAAAA&#10;AAAAAAAAAAAAAAAAAAAAAAAAAAEBIgAAAAAAAAAAAAAAAAAAAAAAAAAAAAAAAAAAAAAAAAAAAAAA&#10;AAAAAAAAAAAAAAAAAAAAAAAAAAAAAAAAAAAAAAAAAAAAAAAAAAAAAAAABfk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5&#10;9b0AAQDxAAAAAAAAAAAAAAAAAAAAAAAAAAAAAAAAAAAAAAAAAAAAAAAAAAAAAAAAAAAAAAAAAAAA&#10;AAAAAAAAAAAAAAAAAAAAAAAAAAAAAAAAAAAAAAAA/wAPAAcLQ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v2W//nzrv////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qW5be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9/AAAAAAAAAAAAAAAAAAAAAAAABAA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+NoAAAHVAAAAAAAAAAAAAAAAAAAAAAAAAAAAAAAAAAAAAAAAAAAAAAAAAAAAAAAA&#10;AAAAAAAAAAAAAAAAAAAAAAAAAAAAAAAAAAAAAAAAAAAAAAAAAAAAAAAAAAX6X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BAQEDAAEAOQAAAAAAAAAA&#10;AAAAAAAAAAAAAAAAAAAAAAAAAAAA/wC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GDDAA5uycAP8BXgAAAAAAAAAAAAAAAAAAAAAAAAAAAAAAAAAAAAAAAAAAAAAA&#10;AAAAAAAAAAAAAAEAQwAAAAAAAAAAAAAAAAAAAAAAAAAAAAAAAAAAAAAAAAAAAAAAAAAAAAAAAAAA&#10;///z6wAAAAAAAAAAAAAAAAAAAAAAAAAAAAAAAAAAAAAAAQJ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//0A+fuRAAAA&#10;AAAAAAAAAAAAAAAAAAAAAAAAAAAAAAAAAAAAAAAAAAAAAAAAAAAAAAAAAAAAAAAAAAAAAAAAAAAA&#10;AAAAAAAAAAAAAAAAAAAAAAAAAAAAAAAAAP8BXgEBEw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6+4L/&#10;+/b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C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U3fOx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r/&#10;nAAAAAAAAAAAAAAAAAAAAAAAAAAAAAAAAAAAAAAAAAAAAAAAAAAAAAAAAAAAAAAAAAAAAAAAAAAA&#10;AAAAAAAAAAAAAAAAAAAAAAAAAAAAAAAAAAAAAAABADkBAQg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HIwAAAAAAAAAAAAAAAAAAAAAAAAAAAAAAAAAA&#10;AAAAAAAAAPr71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wEBDRUBAQgmAQkPXgEHDaQAAQF0&#10;AAAAAAAAAAAAAAAAAAAAAAAAAAAAAAAAAAAAAAAAAAAAAAAAAAAAAAAAAAAAAAAAAAAAAAD/AA8B&#10;AQgmAAAAAAAAAAAAAAAAAAAAAAAAAAAAAAAAAAAAAAAAAAAAAAAAAAAAAAAAAAAA/wDHAAAAAAAA&#10;AAAAAAAAAAAAAAAAAAAAAAAAAAD/KwEBAQ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42gAAAdUAAAAAAAAAAAAAAAAA&#10;AAAAAAAAAAAAAAAAAAAAAAAAAAAAAAAAAAAAAAAAAAAAAAAAAAAAAAAAAAAAAAAAAAAAAAAAAAAA&#10;AAAAAAAAAAAAAAAAAAAABfp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1QD6Bmr///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AP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8+sAAACuAAAAAAAAAAAAAAAAAAAAAAAAAAAA&#10;AAAAAAAAAAAAAAAAAAAAAAAAAAAAAAAAAAAAAAAAAAAAAAAAAAAAAAAAAAAAAAAAAAAAAAAAAAAA&#10;AAAAAAAAAAcFbwEBAQ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GBmEAAAAAAO9wV9AAACAASURBVAAAAAAAAAAAAAAAAAAAAAAAAAAAAAAAAAAAAAAA+d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AwEBCCYBCQ9eAQcNpAAGDKEABgCPAAYFfgD+/kYAAAAAAAAAAAAAAAAAAAAAAAAAAAAA&#10;AAAAAAAAAAAAAAAAAAAAAAAAAAAAAAAAAAAAAAAAAAAAAAAAAAAAAAAAAAQCFAAAAAAAAAAAAAAA&#10;AAAAAAAAAAAAAAAAAAAAAAAAAAAAAAAAAAAAAAAAAAAAAP/9zwAAAAAAAAAAAAAAAAAAAAAAAAAA&#10;AAAAAAAAAAAAAAc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v+cAAAAAAAAAAAAAAAAAAAAAAAAAAAAAAAAAAAA&#10;AAAAAAAAAAAAAAAAAAAAAAAAAAAAAAAAAAAAAAAAAAAAAAAAAAAAAAAAAAAAAAAAAAAAAAAAAAAA&#10;AAEAOQEBCC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DxAP79lv/58of//+3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5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r0sQABAPEAAAAAAAAAAAAAAAAAAAAAAAAAAAAAAAAAAAAAAAAA&#10;AAAAAAAAAAAAAAAAAAAAAAAAAAAAAAAAAAAAAAAAAAAAAAAAAAAAAAAAAAAAAAAAAAD/AA8ABwt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EBCCYAAP8dAAAAAAAAAAAA&#10;AAAAAAAAAAAAAAAAAAAAAAAAAAACArr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z6wAAAK4AAAAAAAAAAAAAAAAAAAAAAAAAAAAAAAAAAAAAAAAAAAAAAAAA&#10;AAAAAAAAAAAAAAAAAAAAAAAAAAAAAAAAAAAAAAAAAAAAAAAAAAAAAAAAAAAAAAAABwVvAQEB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v2WAPn0bv/7&#10;9s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D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MCDAAAAAAAAAAAAAAAAAAAAAAAAAAAAAAAAAAAAAAAAAAAAAAA&#10;AAAAAAAAAAAAAAAAAAAAAAAAAAAAAAAAAAAAAAAAAAAAAAAAAAAAAAAAAAAA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TDgAAAAAAAAAAAAAAAAAAAAAAAAAAAAAAAAAAAAAAAAAAAAAAAAAAAAAA&#10;AAAAAAAAAAAAAAAAAAAAAAAAAAAAAAAAAAAAAAAAAAAAAAAAAAAAAAAAAAAA9O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//0A/v+bAAAAAAAAAAAAAAAAAAAAAAAAAAAAAAAAAAAAAAAAAAAAAAAAAAAAAAAAAAAA&#10;AAAAAAAAAAAAAAAAAAAAAAAAAAAAAAAAAAAAAAAAAAAAAAAAAAAAAP8BXgEhIQ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CAc4AP7+AAAAAAAAAAAAAAAAAAAAAAAAAAAAAAAA&#10;AAAAAAAA+Pn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69LEABwxDAP8ADwAAAAAAAAAAAAAAAAAAAAAAAAAAAAAAAAAAAAAAAAAAAAAAAAAA&#10;AAAAAAAAAAAAAAAAAAAAAAAAAAAAAAAAAAAAAAAAAAAAAAAAAAAA/wAPAAcLQwAAAL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jAP78swAcF87/39/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v3oAAID&#10;AAAAAAAAAAAAAAAAAAAAAAAAAAAAAAAAAAAAAAAAAAAAAAAAAAAAAAAAAAAAAAAAAAAAAAAAAAAA&#10;AAAAAAAAAAAAAAAAAAAAAAAAAAABARMO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4BJQA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6BwAAAAAAAAAAAAAAAAAAAAAAAAAAAAAAAAAAAAAAAAAAAAAAAAAAAAAAAAAAAAAAAAAA&#10;AAAAAAAAAAAAAAAAAAAAAAAAAAAAAAAAAAAAAAAAAAAAAP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+vTQAQcO4wAA/x0AAAAAAAAAAAAAAAAAAAAAAAAAAAAAAAAAAAAAAAAAAAAAAAAAAAAAAAAAAAAA&#10;AAAAAAAAAAAAAAAAAAAAAAAAAAAAAAAAAAAAAAAAAAAAAADl7GMAAACV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/f4NAAEAAAAAAAAAAAAAAAAAAAAAAAAAAAAAAAAAAAAAAAAAAPn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bv&#10;YL8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/9AQYM&#10;mwABAXQAAAAAAAAAAAAAAAAAAAAAAAAAAAAAAAAAAAAAAAAAAAAAAAAAAAAAAAAAAAAAAAAAAAAA&#10;AAAAAAAAAAAAAAAAAAAAAAAAAAAAAAAAAAAAAAD/AV4BISHC/9/f+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4wAB/r8A+QHP///y6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3DwAAAP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RwA&#10;AP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F/xsA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6/44ABgCPAAAA&#10;AAAAAAAAAAAAAAAAAAAAAAAAAAAAAAAAAAAAAAAAAAAAAAAAAAAAAAAAAAAAAAAAAAAAAAAAAAAA&#10;AAAAAAAAAAAAAAAAAAAAAAAAAAAAAQA5AQEKsv//9u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IAKgD/AAAAAAAAAAAAAAAAAAAAAAAAAAAAAAAAAAAAAAHV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69NABBw7jAAD/HQAAAAAAAAAAAAAAAAAAAAAA&#10;AAAAAAAAAAAAAAAAAAAAAAAAAAAAAAAAAAAAAAAAAAAAAAAAAAAAAAAAAAAAAAAAAAAAAAAAAAAA&#10;AAAAAAAAAOXsYwAAAJ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4wAaE4H/39/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8/uwABgMAAAAAAAAAAAAAAAAAAAAAAAAAAAAAAAAAAAAA&#10;AAAAAAAAAAAAAAAAAAAAAAAAAAAAAAAAAAAAAAAAAAAAAAAAAAAAAAAAAAAAAAAAAAAEAB0AAAD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8dAAAAAAAAAAAAAAAAAAAA&#10;AAAAAAAAAAAAAAAAAAAAAAAAAAAAAAAAAAAAAAAAAAAAAAAAAAAAAAAAAAAAAAAAAAAAAAAAAAAA&#10;AAAAAAD/AM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4KAAEDAAAAAAAAAAAAAAAAAAAAAAAA&#10;AAAAAAAAAAAAAAAAAAAAAAAAAAAAAAAAAAAAAAAAAAAAAAAAAAAAAAAAAAAAAAAAAAAAAAAAAAAA&#10;AAAAAAH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PrAQkPugD+/kYAAAAAAAAAAAAAAAAA&#10;AAAAAAAAAAAAAAAAAAAAAAAAAAAAAAAAAAAAAAAAAAAAAAAAAAAAAAAAAAAAAAAAAAAAAAAAAAAA&#10;AAAAAAAAAAAAAAAGBGoBAQF8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QETDgAGAA8AAAAAAAAA&#10;AAAAAAAAAAAAAAAAAAAAAAAAAAAAAP78w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r/jgAGAI8AAAAAAAAAAAAAAAAAAAAAAAAAAAAAAAAAAAAAAAAA&#10;AAAAAAAAAAAAAAAAAAAAAAAAAAAAAAAAAAAAAAAAAAAAAAAAAAAAAAAAAAAAAAAAAAABADkBAQqy&#10;///24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0VAA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DMQAAAAAAAAAAAAAAAAAAAAAAAAAAAAAAAAAAAAAAAAAAAAAA&#10;AAAAAAAAAAAAAAAAAAAAAAAAAAAAAAAAAAAAAAAAAAAAAAAAAAAAAAAAAAAAAP//5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YEqoA5+w3AP8ADwAAAAAAAAAAAAAAAAAAAAAAAAAAAAAA&#10;AAAAAAAAAAAAAAAAAAAAAAAAAAAAAAAAAAAAAAAAAAAAAAAAAAAAAAAAAAAAAAAAAAAAAAAAAP8d&#10;AAQJNwAAAM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G+kQAAAAAAAAAAAAAAAAAAAAAAAAAAAAAAAAA&#10;AAAAAAAAAAD8A9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8+sBCQ+6AP7+RgAAAAAAAAAAAAAAAAAAAAAAAAAAAAAAAAAAAAAAAAAAAAAAAAAAAAAA&#10;AAAAAAAAAAAAAAAAAAAAAAAAAAAAAAAAAAAAAAAAAAAAAAAAAAAAAAYEagEBAXz////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ADwAGA4cBCAyiAPn1vf////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AU8wDm7AAAAAAAAAAAAAAA&#10;AAAAAAAAAAAAAAAAAAAAAAAAAAAAAAAAAAAAAAAAAAAAAAAAAAAAAAAAAAAAAAAAAAAAAAAAAAAA&#10;AAAAAAAAAAAAAAABJ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9CAAA&#10;AwAAAAAAAAAAAAAAAAAAAAAAAAAAAAAAAAAAAAAAAAAAAAAAAAAAAAAAAAAAAAAAAAAAAAAAAAAA&#10;AAAAAAAAAAAAAAAAAAAAAAAAAAAAAP/9z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vp1gw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RwAAP8AAAAAAAAAAAAAAAAAAAAAAAAAAAAAAAAAAAAAAAAAAACA/38AAAAAAAAAAAAA&#10;AAAAAAAAAAAAAAAAAAAAAAAAAAAAAAAAAAAAAAAAAAAAAAAAAAEA5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f3/gBBQqlAAIDagAAAAAAAAAAAAAAAAAAAAAAAAAAAAAAAAAAAAAAAAAA&#10;AAAAAAAAAAAAAAAAAAAAAAAAAAAAAAAAAAAAAAAAAAAAAAAAAAAAAAAAAAAAAAAAAAIDagEhIc7/&#10;39/4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QEBAwABAEMAAAAAAAAAAAAAAAAAAAAAAAAAAAAAAAAAAAAAAAAAAP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BKqAAEA8QAAAAAAAAAAAAAAAAAAAAAAAAAAAAAAAAAAAAAAAAAAAAAAAAAAAAAAAAAAAAAAAAAA&#10;AAAAAAAAAAAAAAAAAAAAAAAAAAAAAAAAAAAAAAAAAAD/HQAECT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wFeAAYNdgEBAQ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9/f+AAAAAAAAAAAAAAAAAAAAAAAAAAAAAAA&#10;AAAAAAAAAAAAAAAAAAAAAAAAAAAAAAAAAAAAAAAAAAAAAAAAAAAAAAAAAAAAAAAAAAAAAAAAAAAA&#10;AAD/KwEBAQ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YDNQAAAAAAAAAAAAAA&#10;AAAAAAAAAAAAAAAAAAAAAAAAAAAAAAAAAAAAAAAAAAAAAAAAAAAAAAAAAAAAAAAAAAAAAAAAAAAA&#10;AAAAAAAAAAAAAAAAAAEC9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AA/x0AAAAAAAAAAAAAAAAA&#10;AAAAAAAAAAAAAAAAAAAAAAAAAAAAAAAAAAAAAAAAAAAAAAAAAAAAAAAAAAAAAAAAAAAAAAAAAAAA&#10;AAAAAAAAAAAAAAD+/e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DBIA/wAPAAAAAAAAAAAAAAAAAAAAAAAAAAAAAAAAAAAAAAD/AM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9/f+AEFCqUAAgNqAAAA&#10;AAAAAAAAAAAAAAAAAAAAAAAAAAAAAAAAAAAAAAAAAAAAAAAAAAAAAAAAAAAAAAAAAAAAAAAAAAAA&#10;AAAAAAAAAAAAAAAAAAAAAAAAAAAAAgNqASEhzv/f3/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ysABg12&#10;AQEBiv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VAAD/KwAAAAAAAAAAAAAAAAAAAAAAAAAAAAAAAAAAAAAA&#10;AAAAAAAAAAAAAAAAAAAAAAAAAAAAAAAAAAAAAAAAAAAAAAAAAAAAAAAAAAAAAAAAAAkaAAAA4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TUAAP8AAAAAAAAAAAAAAAAAAAAAAAAAAAAA&#10;AAAAAAAAAAAAAAAAAAAAAAAAAAAAAAAAAAAAAAAAAAAAAAAAAAAAAAAAAAAAAAAAAAAAAAAAAAD7&#10;A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yMAAAAAAAAAAAAAAAAAAAAAAAAAAAAAAAAAAAAAAAAA&#10;AAAAAAAAAAAAAAAAAAAAAAAAAAAAAAAAAAAAAAAAAAAAAAAAAAAAAAAAAAAAAAAAAAAAAAAA/P7s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+vyWAAYDhwAAAAAAAAAAAAAA&#10;AAAAAAAAAAAAAAAAAAAAAAAAAAAAAAAAAAAAAAAAAAAAAAAAAAAAAAAAAAAAAAAAAAAAAAAAAAAA&#10;AAAAAAAAAAAAAAAAAAEAOQEBDar///P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AAAAAAAAAAAAAAAAAAAAAAAAAAAAAAAAAPsRAAAFAAAAAAAAAAAAAAAAAAAAAAAA&#10;AAAAAAAAAAAAAAAA//3P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+/bGAQcOTQAA/x0AAAAAAAAAAAAAAAAA&#10;AAAAAAAAAAAAAAAAAAAAAAAAAAAAAAAAAAAAAAAAAAAAAAAAAAAAAAAAAAAAAAAAAAAAAAAAAAAA&#10;AAAAAAAAAAAAAADl7GMAAAC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gD6AMMAAAAAAAAAAAAAAAAAAP0IAAQAHQAEBSQA/v8p&#10;AAD/HQAAAAAAAAAAAAAAAAAAAAAAAAAAAAAAAAAAAAAAAAAAAAAAAAAAAAAAAAAAAAAAAAAAAAAA&#10;AAAAAAAAAAAAAAAAAAAAAAAAAAAAAAAAAAAAAAAAAAAAAAAAAAAAAAD/KwAGDXYBAQGK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2QAAACsAAAAAAAAAAAAAAAAAAAAAAAAAAAAAAAAAAAAAAAAAAAAAAAAAAAAAAAAA&#10;AAAAAAAAAAAAAAAAAAAAAAAAAAAAAAAAAAAAAAAAAAAAAAcCKQAAAO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IQgAAP8dAAAAAAAAAAAAAAAAAAAAAAAAAAAAAAAAAAAAAAAAAAAAAAAAAAAA&#10;AAAAAAAAAAAAAAAAAAAAAAAAAAAAAAAAAAAAAAAAAAAAAAAAAAAAAAAAAPT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gUsAAAAAAAAAAAAAAAAAAAAAAAAAAAAAAAAAAAAAAAAAAAAAAAAAAAAAAAAAAAA&#10;AAAAAAAAAAAAAAAAAAAAAAAAAAAAAAAAAAAAAAAAAAAAAAAAAAAAAAAF7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24wEGDccAAQA5AAAAAAAAAAAAAAAAAAAAAAAAAAAA&#10;AAAAAAAAAAAAAAAAAAAAAAAAAAAAAAAAAAAAAAAAAAAAAAAAAAAAAAAAAAAAAAAAAAAAAAAAAAAA&#10;AAAABgFyAAAAe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QCFAAAAAAAAAAAAAAAAAAAAAAAAAAAAAAAAAAAAAAAAAAAAPwD&#10;2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6/JYABgOHAAAAAAAAAAAAAAAAAAAAAAAAAAAAAAAAAAAA&#10;AAAAAAAAAAAAAAAAAAAAAAAAAAAAAAAAAAAAAAAAAAAAAAAAAAAAAAAAAAAAAAAAAAAAAAAAAQA5&#10;AQENqv//8+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+/ej///brAAAAAAAAAAAAAAAAAAAAAAAAAOMAAADGAAAAAAEBAQMACA5bAP7+RgAA&#10;AAAAAAAAAAAAAAAAAAAAAAAAAAAAAAAAAAAAAAAAAAAAAAAAAAAAAAAAAAAAAAAAAAAAAAAAAAAA&#10;AAAAAAAAAAAAAAAAAAAAAAAAAAAAAAAAAAAAAAAAAP8rAAYMTwAAAK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+/egAAgMA&#10;AAAAAAAAAAAAAAAAAAAAAAAAAAAAAAAAAAAAAAAAAAAAAAAAAAAAAAAAAAAAAAAAAAAAAAAAAAAA&#10;AAAAAAAAAAAAAAAAAAAAAAAAAAD/AjMAAAC6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ce&#10;AAYFAAAAAAAAAAAAAAAAAAAAAAAAAAAAAAAAAAAAAAAAAAAAAAAAAAAAAAAAAAAAAAAAAAAAAAAA&#10;AAAAAAAAAAAAAAAAAAAAAAAAAAAAAAAAAQDx////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NQAA&#10;/wAAAAAAAAAAAAAAAAAAAAAAAAAAAAAAAAAAAAAAAAAAAAAAAAAAAAAAAAAAAAAAAAAAAAAAAAAA&#10;AAAAAAAAAAAAAAAAAAAAAAAAAAAAAAAAAP//8+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xSdAObsOQAAAAAAAAAAAAAAAAAAAAAAAAAAAAAAAAAAAAAAAAAAAAAA&#10;AAAAAAAAAAAAAAAAAAAAAAAAAAAAAAAAAAAAAAAAAAAAAAAAAAAAAAAAAAAAAAD/HQEFCjr/+/b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DAgwAAAAAAAAAAAAAAAAAAAAAAAAAAAAAAAAAAAAAAAAAAP//8+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NVVIkw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P9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9uMA/wDHAAAAAAAAAAAAAAAAAAAAAAAAAAAAAAAAAAAAAAAAAAAAAAAA&#10;AAAAAAAAAAAAAAAAAAAAAAAAAAAAAAAAAAAAAAAAAAAAAAAAAAAAAAAAAAAAAAAAAAYBc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HI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AA8BAQo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//3/9/GiAPr9eQABAPEAAAAAAAAA&#10;AAAAAAAAAAAAAAAAAAAAAAAAAAAAAAAAAAAAAAAAAAAAAAAAAAAAAAAAAAAAAAAAAAAAAAAAAAAA&#10;AAAAAAAAAAAAAAAAAAAAAAAAAAAAAAAAAAAAUgEFCj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8A9sAAAAAAAAAAAAAAAAA&#10;AAAAAAAAAAAAAAAAAAAAAAAAAAAAAAAAAAAAAAAAAAAAAAAAAAAAAAAAAAAAAAAAAAAAAAAAAAAA&#10;AAAAAAAAAAAAAAAA/ysBISE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gUsAAAAAAAAAAAA&#10;AAAAAAAAAAAAAAAAAAAAAAAAAAAAAAAAAAAAAAAAAAAAAAAAAAAAAAAAAAAAAAAAAAAAAAAAAAAA&#10;AAAAAAAAAAAAAAAAAAAAAQL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ISEIAAD/HQAAAAAAAAAAAAAA&#10;AAAAAAAAAAAAAAAAAAAAAAAAAAAAAAAAAAAAAAAAAAAAAAAAAAAAAAAAAAAAAAAAAAAAAAAAAAAA&#10;AAAAAAAAAAAAAAAAAAAB1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39/4AP79lgAAAAAAAAAAAAAAAAAAAAAAAAAAAAAAAAAAAAAAAAAAAAAAAAAAAAAAAAAA&#10;AAAAAAAAAAAAAAAAAAAAAAAAAAAAAAAAAAAAAAAAAAAAAAAAAAAAAAADA1sBISE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D+ASUA&#10;AAAAAAAAAAAAAAAAAAAAAAAAAAAAAAAAAAAAAP8Ax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dbM/hAAAgAElEQVQAAAAAAAAAAAAAAAAAAAAAAAAAAAAA&#10;AAAAAAAAAAAAAAAAAAAAAAAAAAAAAAAAAAAAAAAAAAAAAAAAAAAAAAAAAAAAAAAAAAAAAAAAAAAA&#10;AAAAABsUnQAAAAAAAAAAAAAAAAAAAAAAAAAAAAAAAAAAAAAAAAAAAAAAAAAAAAAAAAAAAAAAAAAA&#10;AAAAAAAAAAAAAAAAAAAAAAAAAAAAAAAAAAAAAAAAAAAAAAAA/x0BBQo6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Bz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YDN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9uMA+fRuAP8AxwAAAAAAAAAAAAAAAAAAAAAA&#10;AAAAAAAAAAAAAAAAAAAAAAAAAAAAAAAAAAAAAAAAAAAAAAAAAAAAAAAAAAAAAAAAAAAAAAAAAAAA&#10;AAAAAAAAAAAAAAAAAAAAAgNqAQENF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PrAAAAAAAAAAAAAAAAAAAAAAAAAAAAAAAAAAAA&#10;AAAAAAAAAAAAAAAAAAAAAAAAAAAAAAAAAAAAAAAAAAAAAAAAAAAAAAAAAAAAAAAAAAAAAAAAAAAA&#10;AOXrK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DAAAAUgAAAAAAAAAAAAAAAAAAAAAAAAAAAAAA&#10;AAAAAAAAAAAAAAAAAAAAAAAAAAAAAAAAAAAAAAAAAAAAAAAAAAAAAAAAAAAAAAAAAAAAAAAAAAAA&#10;AP390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TpMgAAAAAAAAAAAAAAAAAAAAAAAAAAAAAAAAAAAAAA&#10;AAAAAAAAAAAAAAAAAAAAAAAAAAAAAAAAAAAAAAAAAAAAAAAAAAAAAAAAAAAAAAAAAAAAAAAAAAAA&#10;/9k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898kA&#10;AAHjAAAAAAAAAAAAAAAAAAAAAAAAAAAAAAAAAAAAAAAAAAAAAAAAAAAAAAAAAAAAAAAAAAAAAAAA&#10;AAAAAAAAAAAAAAAAAAAAAAAAAAAAAAAAAAAA/wAPAOjuV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QEcAAAAAAAAAAAAAAAAAAAA&#10;AAAAAAAAAAAAAAAAAAD//c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f3/gA/v2WAAAAAAAAAAAAAAAAAAAA&#10;AAAAAAAAAAAAAAAAAAAAAAAAAAAAAAAAAAAAAAAAAAAAAAAAAAAAAAAAAAAAAAAAAAAAAAAAAAAA&#10;AAAAAAAAAAAAAAAAAAMDWwEhIQ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MA/v5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TUAAAAAAAAAAAAAAAAAAAAAAAAAAAAAAAAAAAAAAAAAAAAAAAAAAAAAAAAAAAAAAAAA&#10;AAAAAAAAAAAAAAAAAAAAAAAAAAAAAAAAAAAAAAAAAAAAAAAAAAAAAAAAAAAAAAAAAAAAAAAAAAAA&#10;AAAAAAAAAAAAAAAAAAAAAAAAAFJLAk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//QD79JgAAAHVAAAAAAAAAAAAAAAAAAAAAAAAAAAAAAAAAAAA&#10;AAAAAAAAAAAAAAAAAAAAAAAAAAAAAAAAAAAAAAAAAAAAAAAAAAAAAAAAAAAAAAAAAAAAAAAAAAAA&#10;AAAAAAAHAIABAQE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McAAAAAAAAAAAAAAAAAAAAAAAAAAAAAAAAAAAAAAAAAAAAAAAAA&#10;AAAAAAAAAAAAAAAAAAAAAAAAAAAAAAAAAAAAAAAAAAAAAAAAAAAAAAAAAAABAk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HIwAAAAAAAAAAAAAAAAAAAAAAAAAAAAAAAAAAAAAAAAAAAAAAAAAAAAAA&#10;AAAAAAAAAAAAAAAAAAAAAAAAAAAAAAAAAAAAAAAAAAAAAAAAAAAAAAAAAAD7A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BE0AAAAAAAAAAAAAAAAAAAAAAAAAAAAAAAAAAAAAAAAAAAAAAAAAAAAAAAAA&#10;AAAAAAAAAAAAAAAAAAAAAAAAAAAAAAAAAAAAAAAAAAAAAAAAAAAAAAAA///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/9APr6nwAAAAAAAAAAAAAA&#10;AAAAAAAAAAAAAAAAAAAAAAAAAAAAAAAAAAAAAAAAAAAAAAAAAAAAAAAAAAAAAAAAAAAAAAAAAAAA&#10;AAAAAAAAAAAAAAAAAAAAAAD+/kYBAQ0V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BAQEDAAD/HQAAAAAAAAAAAAAAAAAAAAAAAAAAAAAAAAAAAAAA&#10;/AP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z3yQABAPEAAAAAAAAAAAAAAAAAAAAAAAAAAAAAAAAA&#10;AAAAAAAAAAAAAAAAAAAAAAAAAAAAAAAAAAAAAAAAAAAAAAAAAAAAAAAAAAAAAAAAAAAAAAAAAAD/&#10;AA8A6O5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8dAQETD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/9&#10;ABoTjwABAPEAAAAAAAAAAAAAAAAAAAAAAAAAAAAAAAAAAAAAAAAAAAAAAAAAAAAAAAAAAAAAAAAA&#10;AAAAAAAAAAAAAAAAAAAAAAAAAAAAAAAAAAAAAAAAAAAAAAAA/wAPAAgOW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v/bAAAAAAAA&#10;AAAAAAAAAAAAAAAAAAAAAAAAAAAAAAAAAAAAAAAAAAAAAAAAAAAAAAAAAAAAAAAAAAAAAAAAAAAA&#10;AAAAAAAAAAAAAAAAAAAAAAAAAP8rAQETD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SaTo7wAAIABJREFUAAAAAAAAAAAAAAAAAAAAAAAAAAAAAAAAAAAAAAAF&#10;BUUAAAAAAAAAAAAAAAAAAAAAAAAAAAAAAAAAAAAAAAAAAAAAAAAAAAAAAAAAAAAAAAAAAAAAAAAA&#10;AAAAAAAAAAAAAAAAAAAAAAAAAAAAAAAAAAAAAAD///P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DRUAAP8d&#10;AAAAAAAAAAAAAAAAAAAAAAAAAAAAAAAAAAAAAAAAAAAAAAAAAAAAAAAAAAAAAAAAAAAAAAAAAAAA&#10;AAAAAAAAAAAAAAAAAAAAAAAAAAAAAAAAAAAAAPsH3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+NoA/wDHAAAAAAAAAAAAAAAAAAAAAAAAAAAA&#10;AAAAAAAAAAAAAAAAAAAAAAAAAAAAAAAAAAAAAAAAAAAAAAAAAAAAAAAAAAAAAAAAAAAAAAAAAAAA&#10;AAAAAAAAAAYBc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JGgAAAAAAAAAAAAAAAAAAAAAAAAAAAAAAAAAAAAAAAAAA///z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//0BAQiRAAYFfgAAAAAAAAAAAAAAAAAAAAAAAAAAAAAAAAAAAAAAAAAAAAAA&#10;AAAAAAAAAAAAAAAAAAAAAAAAAAAAAAAAAAAAAAAAAAAAAAAAAAAAAAAAAAAAAP7+RgEBDbf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gHOAD+/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+TgAAAC6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f3/gBARN5AAb6lgAA&#10;AAAAAAAAAAAAAAAAAAAAAAAAAAAAAAAAAAAAAAAAAAAAAAAAAAAAAAAAAAAAAAAAAAAAAAAAAAAA&#10;AAAAAAAAAAAAAAAAAAAAAAAAAAAAAAAAAAD+/kYBAQjI///42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kBzwAGAF4AAAAAAAAAAAAAAAAAAAAA&#10;AAAAAAAAAAAAAAAAAAAAAAAAAAAAAAAAAAAAAAAAAAAAAAAAAAAAAAAAAAAAAAAAAAAAAAAAAAAA&#10;AAAAAAAAAAAH+TgAAAC6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IQgAAQA5AAAAAAAAAAAAAAAAAAAAAAAAAAAAAAAA&#10;AAAAAAAAAAAAAAAAAAAAAAAAAAAAAAAAAAAAAAAAAAAAAAAAAAAAAAAAAAAAAAAAAAAAAAAAAAAA&#10;AgK6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gA9AAAAAAAAAAAAAAAAAAAAAAAAAAAAAAAAAAAAAAAA&#10;AAAAAAAAAAAAAAAAAAAAAAAAAAAAAAAAAAAAAAAAAAAAAAAAAAAAAAAAAAAAAAAAAAAAAAAAAAEA&#10;8f//7f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cC&#10;KQAAAAAAAAAAAAAAAAAAAAAAAAAAAAAAAAAAAAAA/wDH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jaAP8AxwAAAAAAAAAAAAAAAAAAAAAAAAAAAAAAAAAAAAAAAAAAAAAAAAAAAAAAAAAA&#10;AAAAAAAAAAAAAAAAAAAAAAAAAAAAAAAAAAAAAAAAAAAAAAAAAAAAAAAGAW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P7+R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Ak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+3yAP//jAAAAAAAAAAAAAAA&#10;AAAAAAAAAAAAAAAAAAAAAAAAAAAAAAAAAAAAAAAAAAAAAAAAAAAAAAAAAAAAAAAAAAAAAAAAAAAA&#10;AAAAAAAAAAAAAAAAAAAAAAAAAAAABwVvAQEB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z6wABAPEAAAAAAAAAAAAAAAAAAAAAAAAAAAAAAAAA&#10;AAAAAAAAAAAAAAAAAAAAAAAAAAAAAAAAAAAAAAAAAAAAAAAAAAAAAAAAAAAAAAAAAAAAAAAAAAAA&#10;AU8BAQE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n6z4AAAAAAAAAAAAAAAAAAAAAAAAAAAAAAAAAAAAAAAAAAAAAAAAA&#10;AAAAAAAAAAAAAAAAAAAAAAAAAAAAAAAAAAAAAAAAAAAAAAAAAAAAAAAAAAAAAAAA/f3S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AQMAAQBDAAAAAAAAAAAAAAAAAAAAAAAAAAAAAAAAAAAAAAAAAAAAAAAAAAAA&#10;AAAAAAAAAAAAAAAAAAAAAAAAAAAAAAAAAAAAAAAAAAAAAAAAAAAAAAAAAAAAAP8Av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t&#10;8gAB/6IAAAAAAAAAAAAAAAAAAAAAAAAAAAAAAAAAAAAAAAAAAAAAAAAAAAAAAAAAAAAAAAAAAAAA&#10;AAAAAAAAAAAAAAAAAAAAAAAAAAAAAAAAAAAAAAAAAAAAAgFlAQEB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D/AjMAAAAAAAAAAAAAAAAAAAAAAAAAAAAAAAAA&#10;AAAAAP/9z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7BqMA&#10;AAAAAAAAAAAAAAAAAAAAAAAAAAAAAAAAAAAAAAAAAAAAAAAAAAAAAAAAAAAAAAAAAAAAAAAAAAAA&#10;AAAAAAAAAAAAAAAAAAAAAAAAAAAAAAAAAAAAAP8rAQEIJ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I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dASEh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69NAA/wDHAAAAAAAAAAAAAAAAAAAAAAAAAAAA&#10;AAAAAAAAAAAAAAAAAAAAAAAAAAAAAAAAAAAAAAAAAAAAAAAAAAAAAAAAAAAAAAAAAAAAAAAAAAAA&#10;AAAAAAAAAP8ADwAIDl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LJAAAAAAAAAAAAAAAAAAAAAAAAAAAAAAAAAAAAAAAAAAAAAAAAAAAA&#10;AAAAAAAAAAAAAAAAAAAAAAAAAAAAAAAAAAAAAAAAAAAAAAAAAAAAAAAA/wAPAAQJN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MAAAFPAAAAAAAAAAAAAAAAAAAAAAAAAAAAAAAAAAAAAAAAAAAAAAAAAAAAAAAAAAAAAAAAAAAA&#10;AAAAAAAAAAAAAAAAAAAAAAAAAAAAAAAAAAAAAAAAAAAAABsV2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k3&#10;AP8ADwAAAAAAAAAAAAAAAAAAAAAAAAAAAAAAAAAAAAAAAAAAAAAAAAAAAAAAAAAAAAAAAAAAAAAA&#10;AAAAAAAAAAAAAAAAAAAAAAAAAAAAAAAAAAAAAAAAAAD6+9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+fW9AAEA8QAAAAAA&#10;AAAAAAAAAAAAAAAAAAAAAAAAAAAAAAAAAAAAAAAAAAAAAAAAAAAAAAAAAAAAAAAAAAAAAAAAAAAA&#10;AAAAAAAAAAAAAAAAAAAAAAAAAP8ADwAECT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EBAQMAAP8rAAAAAAAAAAAAAAAAAAAAAAAAAAAAAAAAAAAAAAD8Cd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+3yAAH/ogAAAAAAAAAAAAAA&#10;AAAAAAAAAAAAAAAAAAAAAAAAAAAAAAAAAAAAAAAAAAAAAAAAAAAAAAAAAAAAAAAAAAAAAAAAAAAA&#10;AAAAAAAAAAAAAAAAAAAAAAAGBm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Bz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l6y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sGowAAAAAAAAAAAAAAAAAAAAAAAAAAAAAAAAAAAAAAAAAAAAAA&#10;AAAAAAAAAAAAAAAAAAAAAAAAAAAAAAAAAAAAAAAAAAAAAAAAAAAAAAAAAAAAAAAAAAAAAAAA/v5G&#10;AQEKH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j5yAAAAAAAAAAAAAAAAAAAAAAAAAAAAAAAAAAAAAAAAAAAAAAAAAAAAAAAAAAAAAAAAAAAAAAA&#10;AAAAAAAAAAAAAAAAAAAAAAAAAAAAAAAAAAAAAAAAAAADA1sBAQE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k3AP8ADwAAAAAAAAAA&#10;AAAAAAAAAAAAAAAAAAAAAAAAAAAAAAAAAAAAAAAAAAAAAAAAAAAAAAAAAAAAAAAAAAAAAAAAAAAA&#10;AAAAAAAAAAAAAAAAAAAAAAAB1f/f3/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DAAMDWwAAAAAAAAAAAAAAAAAA&#10;AAAAAAAAAAAAAAAAAAAAAAAAAAAAAAAAAAAAAAAAAAAAAAAAAAAAAAAAAAAAAAAAAAAAAAAAAAAA&#10;AAAAAAAAAAAAAAAAAAAAAAAAAPn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//QD5+5EAAAAAAAAAAAAAAAAAAAAAAAAA&#10;AAAAAAAAAAAAAAAAAAAAAAAAAAAAAAAAAAAAAAAAAAAAAAAAAAAAAAAAAAAAAAAAAAAAAAAAAAAA&#10;AAAAAAAAAAAAAwNbASEhC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ka&#10;AAAAAAAAAAAAAAAAAAAAAAAAAAAAAAAAAAAAAAAAAAD//+3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59b0AAQDxAAAAAAAAAAAAAAAAAAAAAAAAAAAA&#10;AAAAAAAAAAAAAAAAAAAAAAAAAAAAAAAAAAAAAAAAAAAAAAAAAAAAAAAAAAAAAAAAAAAAAAAAAAAA&#10;AAAAAP8dAQEIJ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43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J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7fIAAf+iAAAAAAAAAAAAAAAAAAAAAAAAAAAAAAAAAAAAAAAAAAAAAAAAAAAAAAAAAAAA&#10;AAAAAAAAAAAAAAAAAAAAAAAAAAAAAAAAAAAAAAAAAAAAAAAAAAAAAAAAAAAGBGoBAQE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+d0AAAAAAAAAAAAA&#10;AAAAAAAAAAAAAAAAAAAAAAAAAAAAAAAAAAAAAAAAAAAAAAAAAAAAAAAAAAAAAAAAAAAAAAAAAAAA&#10;AAAAAAAAAAAAAAAAAAAAAAAA/wAPAAULL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EDAAMDWwAAAAAAAAAAAAAAAAAAAAAAAAAAAAAAAAAA&#10;AAAAAAAAAAAAAAAAAAAAAAAAAAAAAAAAAAAAAAAAAAAAAAAAAAAAAAAAAAAAAAAAAAAAAAAAAAAA&#10;AAD//r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JNwD/AA8AAAAAAAAAAAAAAAAAAAAAAAAAAAAAAAAAAAAA&#10;AAAAAAAAAAAAAAAAAAAAAAAAAAAAAAAAAAAAAAAAAAAAAAAAAAAAAAAAAAAAAAAAAAAAAAAAAAAA&#10;AgK6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jaAAAB1QAAAAAAAAAAAAAAAAAAAAAAAAAAAAAAAAAAAAAA&#10;AAAAAAAAAAAAAAAAAAAAAAAAAAAAAAAAAAAAAAAAAAAAAAAAAAAAAAAAAAAAAAAAAAAAAP8ADwDm&#10;7E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cCKQAAAAAAAAAAAAAAAAAA&#10;AAAAAAAAAAAAAAAAAAAA/wD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X2cBM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Ch0A/wAP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8rASEh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fW9AAEA8QAAAAAAAAAAAAAAAAAAAAAAAAAAAAAAAAAAAAAAAAAAAAAAAAAAAAAAAAAAAAAAAAAA&#10;AAAAAAAAAAAAAAAAAAAAAAAAAAAAAAAAAAAAAAAAAAAAAAAA/x0ABAk3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//0AAgK6AAAAAAAAAAAAAAAAAAAA&#10;AAAAAAAAAAAAAAAAAAAAAAAAAAAAAAAAAAAAAAAAAAAAAAAAAAAAAAAAAAAAAAAAAAAAAAAAAAAA&#10;AAAAAAAAAAAAAAAAAAIBZQEBAQ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k3AP8ADwAAAAAAAAAAAAAAAAAAAAAAAAAAAAAAAAAAAAAAAAAAAAAA&#10;AAAAAAAAAAAAAAAAAAAAAAAAAAAAAAAAAAAAAAAAAAAAAAAAAAAAAAAAAAAAAAAAAAAbFd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ISEIAAMDWwAAAAAAAAAAAAAAAAAAAAAAAAAAAAAAAAAAAAAAAAAAAAAAAAAAAAAA&#10;AAAAAAAAAAAAAAAAAAAAAAAAAAAAAAAAAAAAAAAAAAAAAAAAAAAAAAAAAAAAAAAA+Pn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r/nAAAAAAAAAAAAAAAAAAAAAAAAAAAAAAAAAAAAAAAAAAAAAAAAAAA&#10;AAAAAAAAAAAAAAAAAAAAAAAAAAAAAAAAAAAAAAAAAAAAAAAAAAAAAAAAAAAAAAAAAFIBAQE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r0&#10;0AAAAdUAAAAAAAAAAAAAAAAAAAAAAAAAAAAAAAAAAAAAAAAAAAAAAAAAAAAAAAAAAAAAAAAAAAAA&#10;AAAAAAAAAAAAAAAAAAAAAAAAAAAAAAAAAAAAAAAA/x0BAQg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gM1AAAAAAAA&#10;AAAAAAAAAAAAAAAAAAAAAAAAAAAAAAAAAAAAAAAAAAAAAAAAAAAAAAAAAAAAAAAAAAAAAAAAAAAA&#10;AAAAAAAAAAAAAAAAAAAAAAAAAAAAAAAAAAAAAAAAAAAAAAAAAAAAAAAAAAAAAAAAgl1iD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g5x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//QD5+5EAAAAAAAAA&#10;AAAAAAAAAAAAAAAAAAAAAAAAAAAAAAAAAAAAAAAAAAAAAAAAAAAAAAAAAAAAAAAAAAAAAAAAAAAA&#10;AAAAAAAAAAAAAAAAAAAAAAAAAAAAAAAAAAIDagEhIQ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j7vwAAAAAAAAAAAAAAAAAAAAAAAAAAAAAAAAAAAAAA&#10;AAAAAAAAAAAAAAAAAAAAAAAAAAAAAAAAAAAAAAAAAAAAAAAAAAAAAAAAAAAAAAAAAAAAAAAAAAD/&#10;AA8ABwt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RMO&#10;AAIDagAAAAAAAAAAAAAAAAAAAAAAAAAAAAAAAAAAAAAAAAAAAAAAAAAAAAAAAAAAAAAAAAAAAAAA&#10;AAAAAAAAAAAAAAAAAAAAAAAAAAAAAAAAAAAAAAAAAAD/AMf/39/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XsYwD/&#10;AA8AAAAAAAAAAAAAAAAAAAAAAAAAAAAAAAAAAAAAAAAAAAAAAAAAAAAAAAAAAAAAAAAAAAAAAAAA&#10;AAAAAAAAAAAAAAAAAAAAAAAAAAAAAAAAAAAAAAAAAAAAAAD53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8+sAAACuAAAAAAAAAAAAAAAAAAAAAAAAAAAAAAAAAAAAAAAAAAAAAAAAAAAAAAAAAAAAAAAA&#10;AAAAAAAAAAAAAAAAAAAAAAAAAAAAAAAAAAAAAAAAAAAAAAAAAAQJN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+v+cAAAAAAAAAAAA&#10;AAAAAAAAAAAAAAAAAAAAAAAAAAAAAAAAAAAAAAAAAAAAAAAAAAAAAAAAAAAAAAAAAAAAAAAAAAAA&#10;AAAAAAAAAAAAAAAAAAAAAAAAAAUF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AQ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Ac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jaAAAB1QAAAAAAAAAAAAAAAAAAAAAAAAAAAAAAAAAAAAAA&#10;AAAAAAAAAAAAAAAAAAAAAAAAAAAAAAAAAAAAAAAAAAAAAAAAAAAAAAAAAAAAAAAAAAAAAAAAAAAA&#10;AAAA6O5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9uMAAAHjAAAAAAAAAAAAAAAAAAAAAAAAAAAAAAAAAAAAAAAAAAAAAAAAAAAtfVmQAAAgAElEQVQA&#10;AAAAAAAAAAAAAAAAAAAAAAAAAAAAAAAAAAAAAAAAAAAAAAAAAAAAAAAAAAAAAP8BXgEBEw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X6XQAAAAAAAAAAAAAAAAAA&#10;AAAAAAAAAAAAAAAAAAAAAAAAAAAAAAAAAAAAAAAAAAAAAAAAAAAAAAAAAAAAAAAAAAAAAAAAAAAA&#10;AAAAAAAAAAAAAAAAAAAAAAAA+/u7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KHQABADkAAAAAAAAAAAAAAAAAAAAA&#10;AAAAAAAAAAAAAAAAAAAAAAAAAAAAAAAAAAAAAAAAAAAAAAAAAAAAAAAAAAAAAAAAAAAAAAAAAAAA&#10;AAAAAAAAAAAAAAAAAAAAAAAArv////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r0sQABAPEA&#10;AAAAAAAAAAAAAAAAAAAAAAAAAAAAAAAAAAAAAAAAAAAAAAAAAAAAAAAAAAAAAAAAAAAAAAAAAAAA&#10;AAAAAAAAAAAAAAAAAAAAAAAAAAAAAAADA1sBAQEDAAAAAAAAAAAAAAHV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z6wAAAK4AAAAAAAAAAAAAAAAAAAAAAAAA&#10;AAAAAAAAAAAAAAAAAAAAAAAAAAAAAAAAAAAAAAAAAAAAAAAAAAAAAAAAAAAAAAAAAAAAAAAAAAAA&#10;AAAAAAABADkBAQ0V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KHQD/AA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7+RgEBAQ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6/5wAAAAAAAAAAAAAAAAAAAAAAAAAAAAAAAAAAAAAAAAAAAAAAAAAAAAAAAAA&#10;AAAAAAAAAAAAAAAAAAAAAAAAAAAAAAAAAAAAAAAAAAAAAAAAAAAAAAAAAAAAAP7+RgEBDR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78swAAAAAAAAAA&#10;AAAAAAAAAAAAAAAAAAAAAAAAAAAAAAAAAAAAAAAAAAAAAAAAAAAAAAAAAAAAAAAAAAAAAAAAAAAA&#10;AAAAAAAAAAAAAAAAAAAAAAAAAAAAAAAABvt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IJgABADkAAAAAAAAAAAAAAAAAAAAAAAAAAAAAAAAAAAAAAAAAAAAAAAAAAAAA&#10;AAAAAAAAAAAAAAAAAAAAAAAAAAAAAAAAAAAAAAAAAAAAAAAAAAAAAAAAAAAAAQDx///4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AwAHA3gAAAAAAAAAAAAAAAAAAAAAAAAAAAAAAAAAAAAAAHIFcxEAACAASURBVAAAAAAA&#10;AAAAAAAAAAAAAAAAAAAAAAAAAAAAAAAAAAAAAAAAAAAAAAAAAAAAAAAAAAAAAAAAAAAAAAAAAAAA&#10;AAD6AM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//0A/v+bAAAAAAAAAAAAAAAAAAAA&#10;AAAAAAAAAAAAAAAAAAAAAAAAAAAAAAAAAAAAAAAAAAAAAAAAAAAAAAAAAAAAAAAAAAAAAAAAAAAA&#10;AAAAAAAAAAAA/wAPAAAHIwAAAAAAAAAAAP//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vSxAAEA8QAAAAAAAAAAAAAAAAAAAAAAAAAAAAAAAAAAAAAA&#10;AAAAAAAAAAAAAAAAAAAAAAAAAAAAAAAAAAAAAAAAAAAAAAAAAAAAAAAAAAAAAAAAAAAAAAgCS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Az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j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Pr&#10;AP8AxwAAAAAAAAAAAAAAAAAAAAAAAAAAAAAAAAAAAAAAAAAAAAAAAAAAAAAAAAAAAAAAAAAAAAAA&#10;AAAAAAAAAAAAAAAAAAAAAAAAAAAAAAAAAAAAAAAAAAAAAAAABgF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F84AAAAAAAAAAAAAAAAAAAAAAAAAAAAA&#10;AAAAAAAAAAAAAAAAAAAAAAAAAAAAAAAAAAAAAAAAAAAAAAAAAAAAAAAAAAAAAAAAAAAAAAAAAAAA&#10;AAAAAAAAAAAAAAD/KwEFCj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HBW8A&#10;AAAAAAAAAAAAAAAAAAAAAAAAAAAAAAAAAAAAAAAAAAAAAAAAAAAAAAAAAAAAAAAAAAAAAAAAAAAA&#10;AAAAAAAAAAAAAAAAAAAAAAAAAAAAAAAAAAAAAAAAAP39p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IDlsA/wAPAAAA&#10;AAAAAAAAAAAAAAAAAAAAAAAAAAAAAAAAAAAAAAAAAAAAAAAAAAAAAAAAAAAAAAAAAAAAAAAAAAAA&#10;AAAAAAAAAAAAAAAAAAAAAAAAAAAAAAAAAAAAAAAAAeP///P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r00AAAAeMAAAAAAAAAAAAAAAAAAAAAAAAAAAAAAAAAAAAAAAAAAAAAAAAA&#10;AAAAAAAAAAAAAAAAAAAAAAAAAAAAAAAAAAAAAAAAAAAAAAAAAAAAAAAAAAAGBm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/9AQUKpQACA2oAAAAAAAAAAAAAAAAAAAAAAAAAAAAAAAAAAAAAAAAAAAAA&#10;AAAAAAAAAAAAAAAAAAAAAAAAAAAAAAAAAAAAAAAAAAAAAAAAAAAAAAAAAP7+RgEBAaX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EMA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gUsAAAA2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sUnQDm7DkA&#10;AAAAAAAAAAAAAAAAAAAAAAAAAAAAAAAAAAAAAAAAAAAAAAAAAAAAAAAAAAAAAAAAAAAAAAAAAAAA&#10;AAAAAAAAAAAAAAAAAAAAAAAAAAAAAAAAAAAAAP8dAQYMMP/69N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f3/gBBw2uAAAAUgAAAAAAAAAAAAAAAAAAAAAAAAAAAAAA&#10;AAAAAAAAAAAAAAAAAAAAAAAAAAAAAAAAAAAAAAAAAAAAAAAAAAAAAAAAAAAAAAAAAAAAAAAAAAAA&#10;AAAAAAACA2oBAQ3b///z6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UMaAD/AA8AAAAAAAAAAAAA&#10;AAAAAAAAAAAAAAAAAAAAAAAAAAAAAAAAAAAAAAAAAAAAAAAAAAAAAAAAAAAAAAAAAAAAAAAAAAAA&#10;AAAAAAAAAAAAAAAAAAAAAAAAAAAAABwXz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YMMAABAUYAAAAAAAAAAAAAAAAAAAAA&#10;AAAAAAAAAAAAAAAAAAAAAAAAAAAAAAAAAAAAAAAAAAAAAAAAAAAAAAAAAAAAAAAAAAAAAAAAAAAA&#10;AAAAAAAAAAAAAAAAAAAAAAAAAAD6+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6/44ABgCPAAAAAAAAAAAAAAAAAAAAAAAAAAAAAAAAAAAAAAAAAAAAAAAAAAAAAAAA&#10;AAAAAAAAAAAAAAAAAAAAAAAAAAAAAAAAAAAAAAAAAAAAAAAA/x0BAQ0V///z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79sYAAAHjAAAAAAAAAAAAAAAAAAAAAAAAAAAAAAAAAAAAAAAAAAAAAAAAAAAAAAAAAAAAAAAA&#10;AAAAAAAAAAAAAAAAAAAAAAAAAAAAAAAAAAAAAAAAAAAABQst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Ch0A/wA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AQ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f3/gAAf+iAAAAAAAAAAAAAAAAAAAA&#10;AAAAAAAAAAAAAAAAAAAAAAAAAAAAAAAAAAAAAAAAAAAAAAAAAAAAAAAAAAAAAAAAAAAAAAAAAAAA&#10;AAAAAAAAAAAAAAAAAAAAAAACAWUBAQE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oUtgAAAAAAAAAAAAAAAAAAAAAAAAAAAAAAAAAAAAAAAAAAAAAAAAAAAAAA&#10;AAAAAAAAAAAAAAAAAAAAAAAAAAAAAAAAAAAAAAAAAAAAAAAAAAAAAAAAAAAAAAAAAAAAAAYBcgEB&#10;AQ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UKOgABADkAAAAAAAAAAAAAAAAAAAAAAAAAAAAAAAAAAAAA&#10;AAAAAAAAAAAAAAAAAAAAAAAAAAAAAAAAAAAAAAAAAAAAAAAAAAAAAAAAAAAAAAAAAAAAAAAAAAAA&#10;AAAAAAAArv/f3/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NFQABAXQAAAAAAAAAAAAAAAAAAAAAAAAAAAAAAAAAAAAAAAAAAAAA&#10;AAAAAAAAAAAAAAAAAAAAAAAAAAAAAAAAAAAAAAAAAAAAAAAAAAAAAAAAAAAAAAAAAAAAAAAAAAAA&#10;AAABAPH///j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PrAAIC&#10;ugAAAAAAAAAAAAAAAAAAAAAAAAAAAAAAAAAAAAAAAAAAAAAAAAAAAAAAAAAAAAAAAAAAAAAAAAAA&#10;AAAAAAAAAAAAAAAAAAAAAAAAAAAAAAAAAAYAP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r/jgAGAI8A&#10;AAAAAAAAAAAAAAAAAAAAAAAAAAAAAAAAAAAAAAAAAAAAAAAAAAAAAAAAAAAAAAAAAAAAAAAAAAAA&#10;AAAAAAAAAAAAAAAAAAAAAAAAAAECSQAAANAAAAHjAAD/H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gM1AAAAAAAAAAAAAAAAAAAAAAAAAAAAAAAAAAAAAAAAAAAAAAAA&#10;AAAAAAAAAAAAAAAAAAAAAAAAAAAAAAAAAAAAAAAAAAAAAAAAAAAAAAAAAAAAAQDxAP4A1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CoA/wAPAAAAAAAAAAAAAAAAAAAAAAAAAAAA&#10;AAAAAAAAAAAAAAAAAAAAAAAAAAAAAAAAAAAAAAAAAAAAAAAAAAAAAAAAAAAAAAAAAAAAAAAAAAD/&#10;AA8BAQod///24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n1vQAHDE8A/wAPAAAAAAAAAAAAAAAAAAAAAAAAAAAA&#10;AAAAAAAAAAAAAAAAAAAAAAAAAAAAAAAAAAAAAAAAAAAAAAAAAAAAAAAAAAAAAAAAAAAAAAAAAAAA&#10;AAAA/wAPAAcLQwAAAL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f&#10;3/gBBg3HAAEAOQAAAAAAAAAAAAAAAAAAAAAAAAAAAAAAAAAAAAAAAAAAAAAAAAAAAAAAAAAAAAAA&#10;AAAAAAAAAAAAAAAAAAAAAAAAAAAAAAAAAAAAAAAAAAAAAAAAAAAA/x0ACA5bAAAAo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NFQAGA2oAAAAAAAAAAAAAAAAAAAAAAAAAAAAAAAAAAAAAAAAAAAAAAAAAAAAAAAAAAAAA&#10;AAAAAAAAAAAAAAAAAAAAAAAAAAAAAAAAAAAAAAAAAAAAAAAAAAAAAAAAAAAAAAAaFL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SEh&#10;CAAHAIAA/wAAAAAAAAAAAAAAAAAAAAAAAAAAAAAAAAAAAAAAAAAAAAAAAAAAAAAAAAAAAAAAAAAA&#10;AAAAAAAAAAAAAAAAAAAAAAAAAAAAAAAAAAAAAAAAAAAAAAAAAAAAAAAAAAAA/f2l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YEqoA5+w3AP8ADwAAAAAA&#10;AAAAAAAAAAAAAAAAAAAAAAAAAAAAAAAAAAAAAAAAAAAAAAAAAAAAAAAAAAAAAAAAAAAAAAAAAAAA&#10;AAAAAAAAAAAAAAABAEMBAQGxAAU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gi80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8+sBCQ+6AP7+RgAAAAAAAAAAAAAA&#10;AAAAAAAAAAAAAAAAAAAAAAAAAAAAAAAAAAAAAAAAAAAAAAAAAAAAAAAAAAAAAAAAAAAAAAAAAAAA&#10;AAAAAAAA/ysBARMOAAX/5AABAB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NQAA/wAAAAAAAAAAAAAAAAAAAAAAAAAAAAAAAAAAAAAAAAAAAAAAAAAAAAAAAAAAAAAA&#10;AAAAAAAAAAAAAAAAAAAAAAAAAAAAAAAAAAAAAAAAAP8Avf/686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CAxGAAABXgAAAAAAAAAAAAAAAAAAAAAAAAAAAAAAAAAAAAAAAAAAAAAA&#10;AAAAAAAAAAAAAAAAAAAAAAAAAAAAAAAAAAAAAAAAAAAAAAAAAAAAAAAAAAAAAAcCKQAAAO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//0BBgybAAEBdAAAAAAAAAAAAAAAAAAAAAAAAAAAAAAAAAAAAAAAAAAAAAAA&#10;AAAAAAAAAAAAAAAAAAAAAAAAAAAAAAAAAAAAAAAAAAAAAAAAAAAAAAAAAAAAAAAAAAD/AV4BARPI&#10;///t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sGowAG+jkAAAAA&#10;AAAAAAAAAAAAAAAAAAAAAAAAAAAAAAAAAAAAAAAAAAAAAAAAAAAAAAAAAAAAAAAAAAAAAAAAAAAA&#10;AAAAAAAAAAAAAAAAAAAAAAAAAAAAAAAAAAAAAP7+RgEHDfT/+fO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TDgAHAIAA/wAAAAAA&#10;AAAAAAAAAAAAAAAAAAAAAAAAAAAAAAAAAAAAAAAAAAAAAAAAAAAAAAAAAAAAAAAAAAAAAAAAAAAA&#10;AAAAAAAAAAAAAAAAAAAAAAAAAAAAAAAAAAAAAAAAAK7/39/4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AGDXEAAAAPAAAAAAAAAAAA&#10;AAAAAAAAAAAAAAAAAAAAAAAAAAAAAAAAAAAAAAAAAAAAAAAAAAAAAAAAAAAAAAAAAAAAAAAAAAAA&#10;AAAAAAAAAAAAAAAAAAAAAAAAAAAAAAAAAAAAAQDxAPz3y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39/4AQUKpQACA2oAAAAAAAAAAAAAAAAAAAAAAAAA&#10;AAAAAAAAAAAAAAAAAAAAAAAAAAAAAAAAAAAAAAAAAAAAAAAAAAAAAAAAAAAAAAAAAAAAAAAA/wAP&#10;AAAHIwAC/9sA/wE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gSqgABAPEAAAAAAAAAAAAAAAAAAAAAAAAAAAAAAAAAAAAAAAAAAAAAAAAA&#10;AAAAAAAAAAAAAAAAAAAAAAAAAAAAAAAAAAAAAAAAAAAAAAAAAAAAAAX5IgAAAAAAAAAAAAAAAAAA&#10;AAAAAAAAAAAAAAAAAAAAAAAAAAAuwAJf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TDgAA/x0AAAAAAAAA&#10;AAAAAAAAAAAAAAAAAAAAAAAAAAAAAAAAAAAAAAAAAAAAAAAAAAAAAAAAAAAAAID/fwAAAAAAAAAA&#10;AAAAAAAAAAAAAAAAAAAAAAAAAAAAAPr9y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QfIAAAAAAAAAAAAAAAAAAAAAAAAAAAAAAAAAAAAAAAAAAAAAAAAAAAAAAAAAAAAAAAA&#10;AAAAAAAAAAAAAAAAAAAAAAAAAAAAAAAAAAAAAAAAAAAAAAAAAP8CQ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+vTQAAAB4wAAAAAAAAAAAAAAAAAAAAAAAAAAAAAAAAAAAAAAAAAAAAAAAAAAAAAAAAAA&#10;AAAAAAAAAAAAAAAAAAAAAAAAAAAAAAAAAAAAAAAAAAAAAAAAAAAAAAAAAAAABfp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t8gAAAK4AAAAAAAAAAAAAAAAA&#10;AAAAAAAAAAAAAAAAAAAAAAAAAAAAAAAAAAAAAAAAAAAAAAAAAAAAAAAAAAAAAAAAAAAAAAAAAAAA&#10;AAAAAAAAAAAAAAAAAAAAAAAAAAAAAAAAAFIBBgw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ISEIAAf6hwD/AA8AAAAAAAAAAAAAAAAAAAAA&#10;AAAAAAAAAAAAAAAAAAAAAAAAAAAAAAAAAAAAAAAAAAAAAAAAAAAAAAAAAAAAAAAAAAAAAAAAAAAA&#10;AAAAAAAAAAAAAAAAAAAAAAAAAAAaFL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EDAAYNdgAA/ysAAAAAAAAAAAAAAAAAAAAAAAAAAAAA&#10;AAAAAAAAAAAAAAAAAAAAAAAAAAAAAAAAAAAAAAAAAAAAAAAAAAAAAAAAAAAAAAAAAAAAAAAAAAAA&#10;AAAAAAAAAAAAAAAAAAAAAAAA+fuR/////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v2xgAAAeMAAAAAAAAAAAAAAAAAAAAAAAAAAAAAAAAAAAAA&#10;AAAAAAAAAAAAAAAAAAAAAAAAAAAAAAAAAAAAAAAAAAAAAAAAAAAAAAAAAAAAAAAAAAYFLAD9/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9/f+AD9/aUAAAAAAAAAAAAAAAAAAAAAAAAAAAAAAAAAAAAAAAAAAAAAAAAAAAAAAAAAAAAA&#10;AAAAAAAAAAAAAAAAAAAAAAAAAAAAAAAAAAAAAAAAAAECSQABAO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f5OAAAAAAAAAAAAAAAAAAAAAAAAAAAAAAAAAAAAAAAAAAA&#10;AAAAAAAAAAAAAAAAAAAAAAAAAAAAAAAAAAAAAAAAAAAAAAAAAAAAAAAAAAAAAAAAAAEA8f//9u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t8gABAPEAAAAAAAAAAAAAAAAA&#10;AAAAAAAAAAAAAAAAAAAAAAAAAAAAAAAAAAAAAAAAAAAAAAAAAAAAAAAAAAAAAAAAAAAAAAAAAAAA&#10;AAAAAAAAAAAAAAAA/x0BARM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vhxKEAACAASURBVAAAAAAAAAAAAAAAAAAAAAAAAAAAAAAAAAD6/44A&#10;AAAAAAAAAAAAAAAAAAAAAAAAAAAAAAAAAAAAAAAAAAAAAAAAAAAAAAAAAAAAAAAAAAAAAAAAAAAA&#10;AAAAAAAAAAAAAAAAAAAAAAAAAAAAAAAAAAAAAAAAAAEAOQEBCh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hS2AAAAAAAAAAAAAAAAAAAAAAAAAAAAAAAAAAAA&#10;AAAAAAAAAAAAAAAAAAAAAAAAAAAAAAAAAAAAAAAAAAAAAAAAAAAAAAAAAAAAAAAAAAAAAAAAAAAA&#10;AAAAAAAAAAAAAAAAAAEBdAEBCC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EDAObtcQD/AA8AAAAAAAAAAAAAAAAAAAAAAAAAAAAAAAAAAAAAAAAAAAAA&#10;AAAAAAAAAAAAAAAAAAAAAAAAAAAAAAAAAAAAAAAAAAAAAAAAAAAAAAAAAAAAAAAAAAAAAAAAAAAA&#10;AAAB/6L/39/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DAAYNdgAA/ysAAAAAAAAAAAAAAAAAAAAAAAAAAAAAAAAAAAAAAAAAAAAAAAAAAAAA&#10;AAAAAAAAAAAAAAAAAAAAAAAAAAAAAAAAAAAAAAAAAAAAAAAAAAAAAAAAAAAAAAAAAAAAAAAAAAAA&#10;AAHj///42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vyWAAAAAAAAAAAAAAAAAAAAAAAAAAAAAAAAAAAAAAAAAAAAAAAAAAAAAAAA&#10;AAAAAAAAAAAAAAAAAAAAAAAAAAAAAAAAAAAAAAAAAAAAAAABAE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PfJAAAB&#10;4wAAAAAAAAAAAAAAAAAAAAAAAAAAAAAAAAAAAAAAAAAAAAAAAAAAAAAAAAAAAAAAAAAAAAAAAAAA&#10;AAAAAAAAAAAAAAAAAAAAAAAA/ysAAAE1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AkEAAAAAAAAAAAAAAAAAAAAAAAAAAAAAAAAAAAAAAAAAAAAAAAAAAAAAAAAAAAAA&#10;AAAAAAAAAAAAAAAAAAAAAAAAAAAAAAAAAAAAAAAAAAAAAAD/AL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C9AAAAAAAAAAAAAAAAAAAAAAAAAAAAAAAAAAAA&#10;AAAAAAAAAAAAAAAAAAAAAAAAAAAAAAAAAAAAAAAAAAAAAAAAAAAAAAAAAAAAAAAAAAAAAAAAAAAA&#10;AAf5O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PrAP8AxwAAAAAAAAAAAAAAAAAAAAAAAAAAAAAA&#10;AAAAAAAAAAAAAAAAAAAAAAAAAAAAAAAAAAAAAAAAAAAAAAAAAAAAAAAAAAAAAAAAAAAAAAAAAAAA&#10;AAAAAAAAAAAABgR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/f+AAB/6IAAAAAAAAAAAAAAAAAAAAAAAAAAAAAAAAAAAAAAAAAAAAAAAAAAAAAAAAAAAAAAAAA&#10;AAAAAAAAAAAAAAAAAAAAAAAAAAAAAAAAAAAAAAAAAAAAAAAAAAAAAAAAAAAAAAAABgV+AQEIJ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ISEIAAYNdgAA/ysA&#10;AAAAAAAAAAAAAAAAAAAAAAAAAAAAAAAAAAAAAAAAAAAAAAAAAAAAAAAAAAAAAAAAAAAAAAAAAAAA&#10;AAAAAAAAAAAAAAAAAAAAAAAAAAAAAAAAAAAAAAAAAAAAAAAAAAAAAAAAAPr/j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2&#10;4wD/AMcAAAAAAAAAAAAAAAAAAAAAAAAAAAAAAAAAAAAAAAAAAAAAAAAAAAAAAAAAAAAAAAAAAAAA&#10;AAAAAAAAAAAAAAAAAAAAAAAAAAAA/wAPAAIET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//QD6/JYAAAAAAAAAAAAAAAAA&#10;AAAAAAAAAAAAAAAAAAAAAAAAAAAAAAAAAAAAAAAAAAAAAAAAAAAAAAAAAAAAAAAAAAAAAAAAAAAA&#10;AAAAAAAAAAD/H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Ew4AAP8dAAAA&#10;AAAAAAAAAAAAAAAAAAAAAAAAAAAAAAAAAAAAAAAAAAAAAAAAAAAAAAAAAAAAAAAAAAAAAAAAAAAA&#10;AAAAAAAAAAAAAAAAAAAAAAAAAAAA+v3L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r9ywAAAAAAAAAAAAAAAAAAAAAAAAAAAAAAAAAAAAAAAAAAAAAAAAAAAAAA&#10;AAAAAAAAAAAAAAAAAAAAAAAAAAAAAAAAAAAAAAAAAAAAAAAAAAAAAAAAAAD/Aj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7BqMAAAAAAAAAAAAAAAAAAAAAAAAAAAAAAAAAAAAAAAAAAAAAAAAA&#10;AAAAAAAAAAAAAAAAAAAAAAAAAAAAAAAAAAAAAAAAAAAAAAAAAAAAAAAAAAAAAAAAAAAAAAD/HQEF&#10;Cj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fW9AAEA8QAA&#10;AAAAAAAAAAAAAAAAAAAAAAAAAAAAAAAAAAAAAAAAAAAAAAAAAAAAAAAAAAAAAAAAAAAAAAAAAAAA&#10;AAAAAAAAAAAAAAAAAAAAAAAAAAAAAAAAAAAAAAAAAAAAAAAAAAAGBX4BAQgm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ISEIAAYNdgAA/ysAAAAAAAAAAAAAAAAAAAAAAAAAAAAAAAAA&#10;AAAAAAAAAAAAAAAAAAAAAAAAAAAAAAAAAAAAAAAAAAAAAAAAAAAAAAAAAAAAAAAAAAAAAAAAAAAA&#10;AAAAAAAAAAAAAAAAAAAA/v+b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RMOAOfsjQAA/ysAAAAAAAAAAAAAAAAAAAAAAAAAAAAAAAAAAAAAAAAA&#10;AAAAAAAAAAAAAAAAAAAAAAAAAAAAAAAAAAAAAAAAAAAAAAAAAAAAAAAAAAAAAAAAAAAAAAAAAAAA&#10;AAAAAAAAAAAAAAAAAAICuv//8+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xSdAAAAAAAAAAAAAAAAAAAAAAAAAAAA&#10;AAAAAAAAAAAAAAAAAAAAAAAAAAAAAAAAAAAAAAAAAAAAAAAAAAAAAAAAAAAAAAAAAAAAAAAAAAAA&#10;/x0AAAAAAABJNLkc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bjAP8Ax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/k4AAAAAAAAAAAAAAAAAAAAAAAAAAAA&#10;AAAAAAAAAAAAAAAAAAAAAAAAAAAAAAAAAAAAAAAAAAAAAAAAAAAAAAAAAAAAAAAAAAAAAAAAAAAA&#10;AAAAAAAA///24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9uMAAAAAAAAAAAAAAAAAAAAAAAAAAAAAAAAAAAAAAAAAAAAAAAAAAAAAAAAAAAAAAAAAAAAAAAAA&#10;AAAAAAAAAAAAAAAAAAAAAAAAAAAAAAAAAAAAAAAAAP8rASEh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+3yAAAArgAAAAAAAAAAAAAAAAAAAAAAAAAAAAAAAAAAAAAAAAAAAAAAAAAAAAAAAAAAAAAA&#10;AAAAAAAAAAAAAAAAAAAAAAAAAAAAAAAAAAAAAAAAAAAAAAAAAAAAAAAAAwNbASEhC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//QD5/YgAAAAAAAAAAAAAAAAAAAAA&#10;AAAAAAAAAAAAAAAAAAAAAAAAAAAAAAAAAAAAAAAAAAAAAAAAAAAAAAAAAAAAAAAAAAAAAAAAAAAA&#10;AAAAAAAAAAAAAAAAAAAAAAAAAAAAAAAAAAAAAAYFfgEIDE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RMOAOfsjQAA/ysAAAAAAAAAAAAAAAAAAAAAAAAAAAAAAAAAAAAAAAAAAAAAAAAAAAAAAAAA&#10;AAAAAAAAAAAAAAAAAAAAAAAAAAAAAAAAAAAAAAAAAAAAAAAAAAAAAAAAAAAAAAAAAAAAAAAAAAHV&#10;//r00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gm&#10;AAb6lgD/AA8AAAAAAAAAAAAAAAAAAAAAAAAAAAAAAAAAAAAAAAAAAAAAAAAAAAAAAAAAAAAAAAAA&#10;AAAAAAAAAAAAAAAAAAAAAAAAAAAAAAAAAAAAAAAAAAAAAAAAAAAAAAAAAAAAAAAAAAAAAAEA8QD4&#10;8q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9/f+AD+/Z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sUn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wJBAAAAAAAAAAAAAAAAAAAAAAAAAAAAAAAAAAAAAAAA&#10;AAAAAAAAAAAAAAAAAAAAAAAAAAAAAAAAAAAAAAAAAAAAAAAAAAAAAAAAAAAAAAAAAAAAAgK6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K6AAAA&#10;AAAAAAAAAAAAAAAAAAAAAAAAAAAAAAAAAAAAAAAAAAAAAAAAAAAAAAAAAAAAAAAAAAAAAAAAAAAA&#10;AAAAAAAAAAAAAAAAAAAAAAAAAAAAAAAAAOXrK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r0&#10;sQABAPEAAAAAAAAAAAAAAAAAAAAAAAAAAAAAAAAAAAAAAAAAAAAAAAAAAAAAAAAAAAAAAAAAAAAA&#10;AAAAAAAAAAAAAAAAAAAAAAAAAAAAAAAAAAAAAAAAAAAA/wAPAObsS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9uMA/wDHAAAAAAAAAAAAAAAAAAAAAAAAAAAA&#10;AAAAAAAAAAAAAAAAAAAAAAAAAAAAAAAAAAAAAAAAAAAAAAAAAAAAAAAAAAAAAAAAAAAAAAAAAAAA&#10;AAAAAAAAAAAAAAAAAAAAAAAAAAAAAAD/AV4BBw1SAQEB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DRUAB/qHAP8A&#10;DwAAAAAAAAAAAAAAAAAAAAAAAAAAAAAAAAAAAAAAAAAAAAAAAAAAAAAAAAAAAAAAAAAAAAAAAAAA&#10;AAAAAAAAAAAAAAAAAAAAAAAAAAAAAAAAAAAAAAAAAAAAAAAAAAAAAAAAAAAA+gWV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EHDVIABgV+AAAAAAAAAAAA&#10;AAAAAAAAAAAAAAAAAAAAAAAAAAAAAAAAAAAAAAAAAAAAAAAAAAAAAAAAAAAAAAAAAAAAAAAAAAAA&#10;AAAAAAAAAAAAAAAAAAAAAAAAAAAAAAAAAAAAAAAAAAAAAAAAAAAAAAAAAPn9iP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898kAAAH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f3/gA/v2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RMOAAD/HQAAAAAAAAAAAAAAAAAAAAAAAAAAAAAAAAAAAAAAAAAAAAAAAAAAAAAAAAAA&#10;AAAAAAAAAAAAAAAAAAAAAAAAAAAAAAAAAAAAAAAAAAAAAAAAAPj5y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j5yAAAAAAAAAAAAAAAAAAAAAAA&#10;AAAAAAAAAAAAAAAAAAAAAAAAAAAAAAAAAAAAAAAAAAAAAAAAAAAAAAAAAAAAAAAAAAAAAAAAAAAA&#10;AAAAAAAAAAAAAAABAk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//0A/f2lAAAAAAAAAAAA&#10;AAAAAAAAAAAAAAAAAAAAAAAAAAAAAAAAAAAAAAAAAAAAAAAAAAAAAAAAAAAAAAAAAAAAAAAAAAAA&#10;AAAAAAAAAAAAAAAAAAAAAAAAAAAAAAAAAFIBAQ0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sUnQABAPEAAAAAAAAAAAAAAAAAAAAAAAAAAAAAAAAAAAAAAAAA&#10;AAAAAAAAAAAAAAAAAAAAAAAAAAAAAAAAAAAAAAAAAAAAAAAAAAAAAAAAAAAAAAAAAAAAAAAAAAAA&#10;AAAAAAAAAAAAAAAAAAAAUgAGDXYBARM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FCjoABgCPAP8ADwAAAAAAAAAAAAAAAAAAAAAA&#10;AAAAAAAAAAAAAAAAAAAAAAAAAAAAAAAAAAAAAAAAAAAAAAAAAAAAAAAAAAAAAAAAAAAAAAAAAAAA&#10;AAAAAAAAAAAAAAAAAAAAAAAAAAAAAAAAAAAA/v2W///t8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NFQAGDYQAAABSAAAAAAAAAAAAAAAAAAAAAAAAAAAAAAAAAAAA&#10;AAAAAAAAAAAAAAAAAAAAAAAAAAAAAAAAAAAAAAAAAAAAAAAAAAAAAAAAAAAAAAAAAAAAAAAAAAAA&#10;AAAAAAAAAAAAAAAAAAAAAAAAAAAAAAAAAAICuv//9u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/9APr6n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z3&#10;yQABAP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f5OAAAAAAA&#10;AAAAAAAAAAAAAAAAAAAAAAAAAAAAAAAAAAAAAAAAAAAAAAAAAAAAAAAAAAAAAAAAAAAAAAAAAAAA&#10;AAAAAAAAAAAAAAAAAAAAAAAAAAAAAAAA+d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d0AAAAAAAAAAAAAAAAAAAAAAAAAAAAAAAAAAAAAAAAA&#10;AAAAAAAAAAAAAAAAAAAAAAAAAAAAAAAAAAAAAAAAAAAAAAAAAAAAAAAAAAAAAAAAAAAAAAAAAP8r&#10;AQEB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v2xgAAAeMAAAAAAAAAAAAAAAAAAAAAAAAA&#10;AAAAAAAAAAAAAAAAAAAAAAAAAAAAAAAAAAAAAAAAAAAAAAAAAAAAAAAAAAAAAAAAAAAAAAAAAAAA&#10;AAAAAAAAAAAAAAAAAAYBZ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f3/gA+fuRAAAAAAAAAAAAAAAAAAAAAAAAAAAAAAAAAAAAAAAAAAAAAAAAAAAAAAAAAAAA&#10;AAAAAAAAAAAAAAAAAAAAAAAAAAAAAAAAAAAAAAAAAAAAAAAAAAAAAAAAAAAAAAAAAAAAAAAAAAAA&#10;AAAAAP8rAAf6hwEBCC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SEhCAEGDWsAAgNqAAAAAAAAAAAAAAAAAAAAAAAAAAAAAAAAAAAAAAAAAAAAAAAAAAAA&#10;AAAAAAAAAAAAAAAAAAAAAAAAAAAAAAAAAAAAAAAAAAAAAAAAAAAAAAAAAAAAAAAAAAAAAAAAAAAA&#10;AAAAAAAAAAAAAAHV//v2x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ED&#10;AQgMRgAGAI8AAP8dAAAAAAAAAAAAAAAAAAAAAAAAAAAAAAAAAAAAAAAAAAAAAAAAAAAAAAAAAAAA&#10;AAAAAAAAAAAAAAAAAAAAAAAAAAAAAAAAAAAAAAAAAAAAAAAAAAAAAAAAAAAAAAAAAAAAAAAAAAAA&#10;AAAAAAAAAAAB4wD48q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+NoA/wD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DiKJk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//0A+fu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AkEAAAAAAAAAAAAAAAAAAAAAAAAA&#10;AAAAAAAAAAAAAAAAAAAAAAAAAAAAAAAAAAAAAAAAAAAAAAAAAAAAAAAAAAAAAAAAAAAAAAAAAAAA&#10;AAAAAAACArr////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/9AAAB1QAAAAAAAAAAAAAAAAAAAAAAAAAAAAAAAAAAAAAAAAAAAAAAAAAAAAAA&#10;AAAAAAAAAAAAAAAAAAAAAAAAAAAAAAAAAAAAAAAAAAAAAAAAAAAAAAAAAAAABy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vqfAAAAAAAAAAAAAAAAAAAAAAAAAAAAAAAAAAAAAAAAAAAA&#10;AAAAAAAAAAAAAAAAAAAAAAAAAAAAAAAAAAAAAAAAAAAAAAAAAAAAAAAAAAAAAAAAAAAAAAAAAAAA&#10;/ysBAQgm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42gAC&#10;AroAAAAAAAAAAAAAAAAAAAAAAAAAAAAAAAAAAAAAAAAAAAAAAAAAAAAAAAAAAAAAAAAAAAAAAAAA&#10;AAAAAAAAAAAAAAAAAAAAAAAAAAAAAAAAAAAAAAAAAAAAAAAAAAAAAAAAAAAAAAAAAAD/AA8ABgV+&#10;AQkPXgEBAQ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IJgDn7I0AAQA5&#10;AAAAAAAAAAAAAAAAAAAAAAAAAAAAAAAAAAAAAAAAAAAAAAAAAAAAAAAAAAAAAAAAAAAAAAAAAAAA&#10;AAAAAAAAAAAAAAAAAAAAAAAAAAAAAAAAAAAAAAAAAAAAAAAAAAAAAAAAAAAAAAAAAQDxAPoFl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gmAAYNhAD/AV4AAAAAAAAAAAAA&#10;AAAAAAAAAAAAAAAAAAAAAAAAAAAAAAAAAAAAAAAAAAAAAAAAAAAAAAAAAAAAAAAAAAAAAAAAAAAA&#10;AAAAAAAAAAAAAAAAAAAAAAAAAAAAAAAAAAAAAAAAAAAAAAAAAAAAAAAAAAAAAAEA8QD6BYf////9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sGo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42gD/AM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IQgAAP8dAAAAAAAAAAAAAAAAAAAAAAAAAAAAAAAAAAAAAAAAAAAAAAAAAAAAAAAAAAAA&#10;AAAAAAAAAAAAAAAAAAAAAAAAAAAAAAAAAAAAAAAAAAAAAAAA+Pn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rcAAAAAAAAAAAAA&#10;AAAAAAAAAAAAAAAAAAAAAAAAAAAAAAAAAAAAAAAAAAAAAAAAAAAAAAAAAAAADMFnSQAAIABJREFU&#10;AAAAAAAAAAAAAAAAAAAAAAAAAAAAAAAAAAAAAAAACAc4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NFQEHDocABgV+AAD/HQAAAAAAAAAAAAAAAAAAAAAAAAAAAAAA&#10;AAAAAAAAAAAAAAAAAAAAAAAAAAAAAAAAAAAAAAAAAAAAAAAAAAAAAAAAAAAAAAAAAAAAAAAAAAAA&#10;AAAAAAAAAAAAAAAAAAAAAAAAAAAAAAAAAAAAAAAAAAAAAAAAAPn7kf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t8gAB/6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7Bq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l6ygA&#10;AAAAAAAAAAAAAAAAAAAAAAAAAAAAAAAAAAAAAAAAAAAAAAAAAAAAAAAAAAAAAAAAAAAAAAAAAAAA&#10;AAAAAAAAAAAAAAAAAAAAAAAAAAAAAAAAAAAAAPn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FdgAAAAAAAAAAAAAAAAAAAAAAAAA&#10;AAAAAAAAAAAAAAAAAAAAAAAAAAAAAAAAAAAAAAAAAAAAAAAAAAAAAAAAAAAAAAAAAAAAAAAAAAAA&#10;AAAAAAAAAAAA/v5GAQEB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7AKoAAAAAAAAA&#10;AAAAAAAAAAAAAAAAAAAAAAAAAAAAAAAAAAAAAAAAAAAAAAAAAAAAAAAAAAAAAAAAAAAAAAAAAAAA&#10;AAAAAAAAAAAAAAAAAAAAAAAAAAAAAAAAAP8ADwAECT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gm&#10;AQYNawAGAI8AAP8dAAAAAAAAAAAAAAAAAAAAAAAAAAAAAAAAAAAAAAAAAAAAAAAAAAAAAAAAAAAA&#10;AAAAAAAAAAAAAAAAAAAAAAAAAAAAAAAAAAAAAAAAAAAAAAAAAAAAAAAAAAAAAAAAAAAAAAAAAAAA&#10;AAAAAAAAAAAAAAAAAAAAAAAAAP79lv//+N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fW9AAEA8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+3yAAH/o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JJAAAAAAAAAAAAAAAAAAAA&#10;AAAAAAAAAAAAAAAAAAAAAAAAAAAAAAAAAAAAAAAAAAAAAAAAAAAAAAAAAAAAAAAAAAAAAAAAAAAA&#10;AAAAAAAAAAAAAgK6////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39/4AAAB4wAAAAAAAAAAAAAAAAAAAAAAAAAAAAAAAAAAAAAA&#10;AAAAAAAAAAAAAAAAAAAAAAAAAAAAAAAAAAAAAAAAAAAAAAAAAAAAAAAAAAAAAAAAAAAAAAAAAAAA&#10;CR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PrAAAArgAAAAAAAAAAAAAAAAAAAAAA&#10;AAAAAAAAAAAAAAAAAAAAAAAAAAAAAAAAAAAAAAAAAAAAAAAAAAAAAAAAAAAAAAAAAAAAAAAAAAAA&#10;AAAAAAAAAAAAAAAAAAAAAgNqASEh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wEFCjoBBw6HAAYFfgABADkAAAAAAAAAAAAAAAAAAAAAAAAAAAAA&#10;AAAAAAAAAAAAAAAAAAAAAAAAAAAAAAAAAAAAAAAAAAAAAAAAAAAAAAAAAAAAAAAAAAAAAAAAAAAA&#10;AAAAAAAAAAAAAAAAAAAAAAAAAAAAAAAAAAAAAAAAAAAAAAAAAAAAAAAAAAAAAAAArv/79s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wcXu4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//QD+/5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QETDgD/AA8AAAAAAAAAAAAAAAAAAAAAAAAAAAAAAAAAAP/FAAAAAAAA&#10;AAAAAAAAAAAAAAAAAAAAAAAAAAAAAAAAAAAAAAAAAAAAAAAAAAAAAAAAAAAAAAAAAAAAAAAAAAAA&#10;AAD898kAAAHjAAAAAAAAAAAAAAAAAP8ADwAGDXYBAQEDAAAAAAAAAAAAAAAAAAAAAAAAAAAAAAAA&#10;AAAAAAAAAAAAAAAAAAAAAAAAAAAAAAAAAAAAAAAAAAAAAAAAAAAAAAAAAAAAAABS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wAAAAAAAAAAAAAAAAAAAAAAAAAAAAAAAAAAAAAAAAAAAAAAAAA&#10;AAAAAAAAAAAAAAAAAAAAAAAAAAAAAAAAAAAAAAAAAAAAAAAAAAAAAAAAAAAAAAAAAAAAAAAAAAAA&#10;AAAAAAAAAAAAAAAAAAAAAAAAAAAAAAD+ANYAAAAAAAAAAAAAAAAAAAAAAAAAAAAAAAAAAAAAAAAA&#10;AAAAAAAABf8bAAAAAAAAAAAAAAH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59b0AAQDx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ISEIAAD/KwAAAAAAAAAAAAAAAAAAAAAAAAAAAAAAAAAAAAAA&#10;AAAAAAAAAAAAAAAAAAAAAAAAAAAAAAAAAAAAAAAAAAAAAAAAAAAAAAAAAAAAAAAAAAAAAPj5y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r8AAAAAAAAAAAAAAAAAAAAAAAAAAAAAAAAAAAAAAAAAAAAAAAAAAAAAAAAA&#10;AAAAAAAAAAAAAAAAAAAAAAAAAAAAAAAAAAAAAAAAAAAAAAAAAAAAAAAABgM1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LYAAQDxAAAAAAAAAAAAAAAAAAAAAAAAAAAAAAAAAAAA&#10;AAAAAAAAAAAAAAAAAAAAAAAAAAAAAAAAAAAAAAAAAAAAAAAAAAAAAAAAAAAAAAAAAAAAAAAAAAAA&#10;AAAAAADl7G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BAQgmAQkP&#10;XgAGDKEAAgNqAAD/HQAAAAAAAAAAAAAAAAAAAAAAAAAAAAAAAAAAAAAAAAAAAAAAAAAAAAAAAAAA&#10;AAAAAAAAAAAAAAAAAAAAAAAAAAAAAAAAAAAAAAAAAAAAAAAAAAAAAAAAAAAAAAAAAAAAAAAAAAAA&#10;AAAAAAAAAAAAAAAAAAAAAAAAAAAAAAAAAAAAAAAArv/586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+vTQAAAB1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9RgAAAUAAAAA&#10;AAAAAAAAAAAAAAAAAAAAAAAAAAAAAPsH3gAAAAAAAAAAAAAAAAAAAAAAAAAAAAAAAAAAAAAAAAAA&#10;AAAAAAAAAAAAAAAAAAAAAAAAAAAAAAAAAAAAAAAAAAD////9AQENjgAGAI8AAAAAAAAAAAAAAAAA&#10;AP8rAAYNhAEBE4f//+3yAAAAAAAAAAAAAAAAAAAAAAAA9F8U0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/9AQYMmwABAX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XrKAABAQAAAAAAAAAAAAAAAAAAAAAAAAAAAAAAAAAAAAAAAAAAAAAAAAAAAAAAAAAA&#10;AAAAAAAAAAAAAAAAAAAAAAAAAAAAAAAAAAAAAAAAAAAAAAAAAAAA+d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QfI&#10;AAb6XgAAAAAAAAAAAAAAAAAAAAAAAAAAAAAAAAAAAAAAAAAAAAAAAAAAAAAAAAAAAAAAAAAAAAAA&#10;AAAAAAAAAAAAAAAAAAAAAAAAAAAAAAAAAAAAAAEAQwAAAK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39/4AQUKpQACA2oAAAAAAAAAAAAAAAAAAAAAAAAAAAAAAAAAAAAAAAAAAAAAAAAA&#10;AAAAAAAAAAAAAAAAAAAAAAAAAAAAAAAAAAAAAAAAAAAAAAAAAAAAAAAAAAAAAAAAAQA5AQENqv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RMOAAX5IgADAy4ABgxGAAAAAAD+/gAAAAAAAAAAAAAAAAAA&#10;AAAAAAAAAAAAAAAAAAAAAAAAAAAAAAAAAAAAAAAAAAAAAAAAAAAAAAAAAAAAAAAAAAAAAAAAAAAA&#10;AAAAAAAAAAAAAAAAAAAAAAAAAAAAAAAAAAAAAAAAAAAAAAAAAAAAAAAAAAAAAAAAAAAAAAAAAAAA&#10;AAAAAAAAAAAAAAAArv/586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6/5wABgCP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r00AEHDtUAAP8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C&#10;SQAA/wAAAAAAAAAAAAAAAAAAAAAAAAAAAAAAAAAAAAAAAAAAAAAAAAAAAAAAAAAAAAAAAAAAAAAA&#10;AAAAAAAAAAAAAAAAAAAAAAAAAAAAAAAAAAICuv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+3yAQgN8QD/AA8A&#10;AAAAAAAAAAAAAAAAAAAAAAAAAAAAAAAAAAAAAAAAAAAAAAAAAAAAAAAAAAAAAAAAAAAAAAAAAAAA&#10;AAAAAAAAAAAAAAAAAAAAAAAAAP8ADwEBCh3///b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z3yQAHDFsA/wAPAAAAAAAAAAAAAAAAAAAAAAAAAAAAAAAAAAAAAAAAAAAAAAAAAAAAAAAA&#10;AAAAAAAAAAAAAAAAAAAAAAAAAAAAAAAAAAAAAAAAAAAAAAAAAAAAAAAAAAYBcgAAAH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SEhCADg7A0A&#10;BP0lAAEDMQACACoABgAPAAABAAD+/gAAAAAAAAAAAAAAAAAAAAAAAAAAAAAAAAAAAAAAAAAAAAAA&#10;AAAAAAAAAAAAAAAAAAAAAAAAAAAAAAAAAAAAAAAAAAAAAAAAAAAAAAAAAAAAAAAAAAAAAAAAAAAA&#10;AAAAAAAAAAAAAAAAAAAAAAAAAAAAAAAAAAAAAAAAAAAAAAAAAAAAAAAAAAAAAAAAAAAAAAAAAACu&#10;//n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8+sBBw2uAAAAU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E1AAD/AAAAAAAAAAAAAAAAAAAAAAAAAAAAAAD/ywAA&#10;AAAAAAAAAAAAAAAAAAAAAAAAAAAAAAAAAAAAAAAAAAAAAAAAAAAAAAAAAAAAAAAAAAAAAAAAAAAA&#10;AAAAAAAAAAAAAAAAAAAAAAD//+3yAAAA8gEBAXwABwtDAP8BXgAAAAAAAAAAAAYFfgEHDa4A+vSx&#10;/////QAAAAAAAAAAAAAAAAAAAAAAAAAAAAAAAAAAAAAAAAAAAAAAAAAAAAAAAAAAASEhC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v+cAAYAj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EhCAAA/ysAAAAAAAAAAAAAAAAA&#10;AAAAAAAAAAAAAAAAAAAAAAAAAAAAAAAAAAAAAAAAAAAAAAAAAAAAAAAAAAAAAAAAAAAAAAAAAAAA&#10;AAAAAAAAAAAAAAD4+c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AL0AAABSAAAAAAAAAAAAAAAAAAAA&#10;AAAAAAAAAAAAAAAAAAAAAAAAAAAAAAAAAAAAAAAAAAAAAAAAAAAAAAAAAAAAAAAAAAAAAAAAAAAA&#10;AAAAAAAAAAAABwIpAAAA4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//0BAQiRAAYF&#10;fgAAAAAAAAAAAAAAAAAAAAAAAAAAAAAAAAAAAAAAAAAAAAAAAAAAAAAAAAAAAAAAAAAAAAAAAAAA&#10;AAAAAAAAAAAAAAAAAAAAAAAAAAAAAAAAAAAAAAAA/x0BBgww//r00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DGAEBDRUAAAAAAAAAAAAAAAAAAAAAAAAAAAAA&#10;AAAABf8bAP/+CgAAAAAAAAAAAAMCDAD+ASUAAQEcAAD/HQAAAAAABgAAAAADAAAAAAAA/wAAAAAA&#10;AAAAAAAAAAAAAAAAAAAAAAAAAAAAAAAAAAAAAAAAAAAAAAAAAAAAAAAAAAAAAAAAAAAAAAAAAAAA&#10;AAAAAAAAAAAAAAAAAAAAAAAAAAAAAAAAAAAAAAAAAAAAAAAAAAAAAAAAAAAAAAAAAAAAAAAAAAAA&#10;AAAAAAAAAAAAAAAAAAAAAAAAAAAAAAAAAAAAAAAAAAAAAAAAAACu//nzr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r0sQAHDEMA/wAP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+Xwa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z6wEHDa4AAABS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l6ygAAQEAAAAAAAAAAAAAAAAAAAAAAAAAAAAAAAAAAAAA&#10;AAAAAAAAAAAAAAAAAAAAAAAAAAAAAAAAAAAAAAAAAAAAAAAAAAAAAAAAAAAAAAAAAAAAAAAAAPn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v3LAAYDUgAAAAAAAAAAAAAAAAAAAAAAAAAAAAAAAAAAAAAA&#10;AAAAAAAAAAAAAAAAAAAAAAAAAAAAAAAAAAAAAAAAAAAAAAAAAAAAAAAAAAAAAAAAAAAAAP8CQQAA&#10;AL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42gEHDtUAAP8rAAAAAAAAAAAA&#10;AAAAAAAAAAAAAAAAAAAAAAAAAAAAAAAAAAAAAAAAAAAAAAAAAAAAAAAAAAAAAAAAAAAAAAAAAAAA&#10;AAAAAAAAAAAAAAAAAAAAAAAAAAIBZQEBAW7////9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//0B&#10;BQqlAAID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+vSxAAcMQwD/AA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JJ&#10;AAD/AAAAAAAAAAAAAAAAAABT4vc/AAAgAElEQVQAAAAAAAAAAAAAAAAAAAAAAAAAAAAAAAAAAAAA&#10;AAAAAAAAAAAAAAAAAAAAAAAAAAAAAAAAAAAAAAAAAAAAAAAA/wDH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24wEHDQAAAAAAAAAAAAAAAAAAAAAAAAAAAAAAAAAAAAAAAAAAAAAAAAAAAAAAAAAA&#10;AAAAAAAAAAAAAAAAAAAAAAAAAAAAAAAAAAAAAAAAAAAAAAAAAAAA/x0BARMO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v+cAAYAjwAAAAAAAAAAAAAAAAAAAAAAAAAAAAAA&#10;AAAAAAAAAAAAAAAAAAAAAAAAAAAAAAAAAAAAAAAAAAAAAAAAAAAAAAAAAAAAAAAAAAAAAAAAAAAA&#10;AAAAAAD/AA8ABgxPAAAAr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vuC///42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v2xgEHDk0AAP8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//QEFCqUAAgN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DAAYMKwAAAAAAAAAAAAAAAAAA&#10;AAAAAAAAAAAAAAAAAAAAAAAAAAAAAAAAAAAAAAAAAAAAAAAAAAAAAAAAAAAAAAAAAAAAAAAAAAAA&#10;AAAAAAAAAAAAAAD/x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K6AP7+RgAAAAAAAAAA&#10;AAAAAAAAAAAAAAAAAAAAAAAAAAAAAAAAAAAAAAAAAAAAAAAAAAAAAAAAAAAAAAAAAAAAAAAAAAAA&#10;AAAAAAAAAAAAAAAAAAAAAAT3LAAAAM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6+4L///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A8QD5Bnn///P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6/44ABgCP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79sYBBw5NAAD/H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jAAAAAAAAAAAAAAAAAAAAAAAAAAAAAAAAAAAA&#10;AAAAAAAAAAAAAAAAAAAAAAAAAAAAAAAAAAAAAAAAAAAAAAAAAAAAAAAAAAAAAAAAAAAAAAAAAAAA&#10;ABsV2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PnIAAYFRgAAAAAAAAAAAAAAAAAAAAAA&#10;AAAAAAAAAAAAAAAAAAAAAAAAAAAAAAAAAAAAAAAAAAAAAAAAAAAAAAAAAAAAAAAAAAAAAAAAAAAA&#10;AAAAAAAAAAIEPwAAAM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YEqoA&#10;5uxGAAAAAAAAAAAAAAAAAAAAAAAAAAAAAAAAAAAAAAAAAAAAAAAAAAAAAAAAAAAAAAAAAAAAAAAA&#10;AAAAAAAAAAAAAAAAAAAAAAAAAAAAAAAAAAAAAAAAAAAAAAAF+l0AAACV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/9AQEBigAFDGgAAQA5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A8QD5/Yj///j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qDbQAAIABJREFUAAAAAAAAAAAAAAAAAAAAAAAAAAAAAAAAAAAAAAAAAAAAAAAA&#10;AAAAAAAAAAAAAAAAAAAAAAAAAAAAAAAAAAAAAAAAAAAAAAAAAAAAAAAAAAAAAAAAAAAAAAAAAAAA&#10;AAAAAAAAAAAAAAAAAAAAAAAAAAAAAP8AxwD69Jj////9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PrAQkPugD+/k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r/jgAGAI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gHOAD+/gAAAAAAAAAAAAAAAAAAAAAAAAAAAAAAAAAAAAAAAAAAAAAAAAAA&#10;AAAAAAAAAAAAAAAAAAAAAAAAAAAAAAAAAAAAAAAAAAAAAAAAAAAAAAAB1f/f3/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53QAABQAAAAAAAAAAAAAAAAAAAAAAAAAAAAAAAAAAAAAAAAAA&#10;AAAAAAAAAAAAAAAAAAAAAAAAAAAAAAAAAAAAAAAAAAAAAAAAAAAAAAAAAAAAAAAAAAAA/ysBISEI&#10;/9/f+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39/4AQgMogD/AV4AAAAAAAAA&#10;AAAAAAAAAAAAAAAAAAAAAAAAAAAAAAAAAAAAAAAAAAAAAAAAAAAAAAAAAAAAAAAAAAAAAAAAAAAA&#10;AAAAAAAAAAAAAAAAAAAAAAAAAAAAAQA5AQEKsv//9u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//0AAACVAQcN5wAAA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8QD5Bnn//+3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jP/69N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YEqoA5+w3AP8AD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Vr/H5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8+sB&#10;CQ+6AP7+R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AG&#10;DEYAAAAAAAAAAAAAAAAAAAAAAAAAAAAAAAAAAAAAAAAAAAAAAAAAAAAAAAAAAAAAAAAAAAAAAAAA&#10;AAAAAAAAAAAAAAAAAAAAAAAAAAAAAAAAAAD//r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//0BBw7VAAD/KwAAAAAAAAAAAAAAAAAAAAAAAAAAAAAAAAAAAAAAAAAAAAAAAAAAAAAA&#10;AAAAAAAAAAAAAAAAAAAAAAAAAAAAAAAAAAAAAAAAAAAAAAAAAAAAAOXrKAAAAN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59b0ABwxPAP8ADwAAAAAAAAAAAAAAAAAAAAAA&#10;AAAAAAAAAAAAAAAAAAAAAAAAAAAAAAAAAAAAAAAAAAAAAAAAAAAAAAAAAAAAAAAAAAAAAAAAAAAA&#10;AAAAAAAAAAAAAAAGBGoBAQF8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5864BBQroAAID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1QD584r////9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DHAPsGo///7f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39/4AQUKpQACA2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gSqgDn7DcA/wAP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yMAAAAAAAAAAAAAAAAAAAAA&#10;AAAAAAAAAAAAAAAAAAAAAAAAAAAAAAAAAAAAAAAAAAAAAAAAAAAAAAAAAAAAAAAAAAAAAAAAAAAA&#10;AAAAAAAAAAAAAAAAGxX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+twAB&#10;ASsAAAAAAAAAAAAAAAAAAAAAAAAAAAAAAAAAAAAAAAAAAAAAAAAAAAAAAAAAAAAAAAAAAAAAAAAA&#10;AAAAAAAAAAAAAAAAAAAAAAAAAAAAAAAAAAAAATsAAADQ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/9AQYMmwABAXQAAAAAAAAAAAAAAAAAAAAAAAAAAAAAAAAAAAAAAAAA&#10;AAAAAAAAAAAAAAAAAAAAAAAAAAAAAAAAAAAAAAAAAAAAAAAAAAAAAAAAAAAAAAAAAAAAAAAAAP8d&#10;AAQJNwAAAM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v2xgEBDdsABwCAAP8AD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rv/58q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PEA/v+b//r00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898kABg1NAAD/H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9/f+AD9/a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BzgAAAAAAAAAAAAAAAAAAAAAAAAAAAAAAAAA&#10;AAAAAAAAAAAAAAAAAAAAAAAAAAAAAAAAAAAAAAAAAAAAAAAAAAAAAAAAAAAAAAAAAAAAAAAAAAAA&#10;AdX/39/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sV2AAAAAAAAAAAAAAA&#10;AAAAAAAAAAAAAAAAAAAAAAAAAAAAAAAAAAAAAAAAAAAAAAAAAAAAAAAAAAAAAAAAAAAAAAAAAAAA&#10;AAAAAAAAAAAAAAAAAAAAAAABADkBAQE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r00AAAAeMAAAAAAAAAAAAAAAAAAAAAAAAAAAAAAAAAAAAAAAAAAAAAAAAAAAAA&#10;AAAAAAAAAAAAAAAAAAAAAAAAAAAAAAAAAAAAAAAAAAAAAAAAAAAAAAAAAAAAAAAAAAMDWwEhIQ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8+sAGRRzAAAB1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PEA+vuC//nzr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rgD59G7/&#10;+vT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//0A+vy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/vSwF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PfJAAAB4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AQMA/v5GAAAAAAAAAAAAAAAAAAAAAAAAAAAAAAAAAAAAAAAAAAAAAAAAAAAA&#10;AAAAAAAAAAAAAAAAAAAAAAAAAAAAAAAAAAAAAAAAAAAAAAAAAAAAAAAA//63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f3/gAAAHjAAAAAAAAAAAAAAAAAAAAAAAAAAAA&#10;AAAAAAAAAAAAAAAAAAAAAAAAAAAAAAAAAAAAAAAAAAAAAAAAAAAAAAAAAAAAAAAAAAAAAAAAAAAA&#10;AAAAAAAAAAAHI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v+OAAAAAAAAAAAAAAAAAAAAAAAAAAAAAAAAAAAAAAAAAAAAAAAAAAAAAAAAAAAAAAAAAAAAAAAA&#10;AAAAAAAAAAAAAAAAAAAAAAAAAAAAAAAAAAAAAAAAAAAAAAD/AA8A5uxK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9/f&#10;+P/58ocA/v2W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UA+QZ5///4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DHAPoAcf/5867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24wD/AM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+3y///z6/////0AAAAAAAAAAAAAAAAAAAAAAAAAAAAA&#10;AAAAAAAAAAAAAAAAAAAAAAAAAAAAAAAAAAAAAAAAAAAAAAD8/uwAAAAAAAAAAAAAAAAAAAAAAAAA&#10;AAAAAAAA/gEl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ima3EAACAASURB&#10;VAAAAAAAAAAAAAAAAAAAAAAAAAAAAAAAAAAAAAAAAAAAAAAAAAAAAAAAAAAAAAAAAAAAAAAAAAAA&#10;AAAAAAAAAAAA/////QD6/J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j&#10;AAAAAAAAAAAAAAAAAAAAAAAAAAAAAAAAAAAAAAAAAAAAAAAAAAAAAAAAAAAAAAAAAAAAAAAAAAAA&#10;AAAAAAAAAAAAAAAAAAAAAAAAAAAAAAAAAAAAABsV2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+vwAAAAAAAAAAAAAAAAAAAAAAAAAAAAAAAAAAAAAAAAAAAAAA&#10;AAAAAAAAAAAAAAAAAAAAAAAAAAAAAAAAAAAAAAAAAAAAAAAAAAAAAAAAAAAAAAAAAAAIBz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z6wD/AMcAAAAAAAAA&#10;AAAAAAAAAAAAAAAAAAAAAAAAAAAAAAAAAAAAAAAAAAAAAAAAAAAAAAAAAAAAAAAAAAAAAAAAAAAA&#10;AAAAAAAAAAAAAAAAAAAAAAAAAAAAAAAAAAAAUgEBDR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v2xgD6AHEA&#10;AAH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+/Zb/+fKH///t8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AMcA+gBx//rzlf//8+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xS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Xv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M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bjAP8Ax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gHOAAAAAAAAAAAAAAAAAAAAAAAAAAAAAAAAAAA&#10;AAAAAAAAAAAAAAAAAAAAAAAAAAAAAAAAAAAAAAAAAAAAAAAAAAAAAAAAAAAAAAAAAAAAAAAAAAAB&#10;1f/f3/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xSdAAAAAAAAAAAAAAAAAAAAAAAAAAAA&#10;AAAAAAAAAAAAAAAAAAAAAAAAAAAAAAAAAAAAAAAAAAAAAAAAAAAAAAAAAAAAAAAAAAAAAAAAAAAA&#10;AAAAAAAAAAAAAAAAAAAABgFk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Pr//nyeQD+/Z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1QD6Bmr/+/b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CugD6AHH/+vOV///z6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/f+AD+/Z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D//g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+QAAAAAAAAAAAAAAAAAAAAAAAAAAAAAAAAABAR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8AG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FJ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D+/kYAAAAAAAAAAAAAAAAAAAAAAAAAAAAAAAAAAAAAAAAAAAAAAAAAAAAA&#10;AAAAAAAAAAAAAAAAAAAAAAAAAAAAAAAAAAAAAAAAAAAAAAAAAAAAAAD+/M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PrAAAAAAAAAAAAAAAAAAAAAAAA&#10;AAAAAAAAAAAAAAAAAAAAAAAAAAAAAAAAAAAAAAAAAAAAAAAAAAAAAAAAAAAAAAAAAAAAAAAAAAAA&#10;AAAAAAAAAAAAAAAAAAEBCC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xgAAAAAAAAAAAAAAAAAAAAAAAAAAAAAAAAAAAAA&#10;AAAAAAAAAAAAAAAAAAAAAAAAAAAAAAAAAAAAAAAAAAAAAAAAAAAAAAAAAAAAAAAAAAAAAAAAAAAA&#10;AAAAAAAAAAAAAAAAAAAAAAAAAAAAAAAAAAAAAAAAAAAAAAAAAAAAAAAAAAAAAAAAAAAAAAAAAAAA&#10;AAAAAAAA/9/f+AAAAK4AAAAAAAAAAAAAAAAAAAAAAAAAAAAAAAAAAAAAAAAAAAAAAAAAAAAAAAAA&#10;AAAAAAAAAAAAAAAAAAAAAAAAAAAAAAAAAAAAAAAAAAAAAAAAAAAAAAAAAAAAAAD/KwEGDD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+/bGAPoGagD/AM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D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898kAAQDx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CAx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t&#10;8gAAAAAAAAAAAAAAAAAAAAAAAAAAAAAAAAAA/x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SEh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f3/gAAf+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ULL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t8v/685UA+v15AAAB4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6IA+fRu//r00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y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VAPr7ggD59G7/+fOu&#10;/9/f+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Ew4A&#10;AAAAAAAAAAAAAAAAAAAAAAAAAAAAAAAAAAAAAAAAAAAAAAAAAAAAAAAAAAAAAAAAAAAAAAAAAAAA&#10;AAAAAAAAAAAAAAAAAAAAAAAAAAAAAAAAAAABAQEDAAAAAAAAAAAAAAAAAAAAAAAAAAAAAAAAAAAA&#10;AAAAAAAAAAAAAAAAAAAAAAAAAAAAAAAAAAAAAAAAAAAAAAAAAAAAAAAEAAAAAAAAAAAA/wAZAA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g6RUABgMAAAAAAAAAAAAAAAAAAAAAAAAAAAAAAAAA&#10;AAAAAAAAAAAAAAAAAAAAAAAAAAAAAAAAAAAAAAAAAAAAAAAAAAAAAAAAAAAAAAAAAAAAAAABADkA&#10;AAC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n1vQAHDE8A/wAP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wAGDVcAAP8AAAAAAAAA&#10;AAAAAAAAAAAAAAAAAAAAAAAAAAAAAAAAAAAAAAAAAAAAAAAAAAAAAAAAAAAAAAAAAAAAAAAAAAAA&#10;AAAAAAAAAAAAAAAAAAAAAAAAAQL2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24wAAAHkBAQgmAAYGYQAA/x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rgAaFLb/39/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hIQ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1QD//rcAGxXY/9/f+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ISEIAP8ADwAAAAAAAAAAAAAAAAAAAAAAAAAAAAAAAAAAAAAAAAAA&#10;AAAAAAAAAAAAAAAAAAAAAAAAAAAAAAAAAAAAAAAAAAAAAAAAAAAAAAAAAAAAAAAAASEhCP/f3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+NoBBg3HAAEAO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UYAAAFAAAAAAAAAAAAAAAAAAAAAAAAAAAAAAAA&#10;AAAAAAAAAAAAAAAAAAAAAAAAAAAAAAAAAAAAAAAAAAAAAAAAAAAAAAAAAAAAAAAAAAAAAAAAAAAA&#10;AAAMEgAAAOs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xwAAAAAAAAAAAAAAAAAAAAAAAAAAAAAA&#10;AAEBDR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wIpAAAAAAAAAAAAAAAAAAAAAAAAAAAAAAAAAAAAAAAAAAAAAAAAAAAAAAAA&#10;AAAAAAAAAAAAAAAAAAAAAAAAAAAAAAAAAAAAAAAAAAAAAAAAAAAAAAAAASEh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//0A/f2l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CTcAAP8dAAAAAAAAAAAAAAAAAAAAAAAAAAAAAAAA&#10;AAAAAAAAAAAAAAAAAAAAAAAAAAAAAAAAAAAAAAAAAAAAAAAAAAAAAAAAAAAAAAAAAAAAAAAAAAAA&#10;AAAAAPsB5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42v/58nkA+vuCAAAB4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uABoUZP/5867/39/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Oc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roA//+MABoU&#10;ZP/58of/+vTQ/9/f+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DnHgAAAAAAAAAAAAAAAAAAAAAAAAAAAAAAAAAAAAAAAAAAAAAAAAAAAAAAAAAAAAAAAAAA&#10;AAAAAAAAAAAAAAAAAAAAAAAAAAAAAAAAAAAAAAAAAAAAAADg5x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v9&#10;s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YFLAAAAAAAAAAAAAAAAAAAAAAAAAAAAAAAAAAAAAAAAAAAAAAAAAAAAAAA&#10;AAAAAAAAAAAAAAAAAAAAAAAAAAAAAAAAAAAAAAAAAAAAAAAAAAAAAAAAAAAH/zE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49LoA+vuCAP8AxwAAAeMAAAAAAAAAAAAAAAAAAAAAAAAA&#10;AAAAAAAAAABSAObsnAEBCCYAAAAAAAAAAAAAAAAAAAAAAAAAAAAAAAAA/wJBAAAAAAAAAAAAAAAA&#10;AAAAAAAAAAAAAAAAAAAAAAAAAAAAAAAAAAAAAAAAAAAAAAAAAAAAAAAAAAABARMOAAD/H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OcAAAAAAAAAAAAAAAAAAAAAAAAAAAAAAAAABf8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DAAAB&#10;TwAAAAAAAAAAAAAAAAAAAAAAAAAAAAAAAAAAAAAAAAAAAAAAAAAAAAAAAAAAAAAAAAAAAAAAAAAA&#10;AAAAAAAAAAAAAAAAAAAAAAAAAAAAAAAAAAAAAADm7E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z3yQABAP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CYAAgNqAAAAAAAAAAAAAAAAAAAAAAAAAAAAAAAAAAAAAAAAAAAAAAAAAAAAAAAA&#10;AAAAAAAAAAAAAAAAAAAAAAAAAAAAAAAAAAAAAAAAAAAAAAAAAAAAAAAAAAAAAAAGAD0BAQE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4&#10;2v/58nkA+vuCAP8Ax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8QD+/ZYAGhRk//nzrv/f3/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YGYQAAAAAA&#10;AAAAAAAAAAAAAAAAAAAAAAAAAAAAAAAAAAAAAAAAAAAAAAAAAAAAAAAAAAAAAAAAAAAAAAAAAAAA&#10;AAAAAAAAAAAAAAAAAAAAAAAAAAAAAAAAAAAAAAAAAAAAAAAAAAAAAAAAAAAAAAAAAAAAAAAAAAAA&#10;AAAAAAAAAAAAAAAAAAAAAAAAAAAAAAAAAAAAAAAAAAAAAAAAAAAAAAAAAAAAAAAAAAAAAAAAAAAA&#10;AAAAAAAAAAAAAAAAAAAAAAD/AMcA/v2WAPoAcf/581z/9/Gi//r00P/f3/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BmEAAAAAAAAA&#10;AAAAAAAAAAAAAAAAAAAAAAAAAAAAAAAAAAAAAAAAAAAAAAAAAAAAAAAAAAAAAAAAAAAAAAAAAAAA&#10;AAAAAAAAAAAAAAAAAAAAAAAAAAAABgZ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9uMAAAH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SEhCAAA&#10;AFIAAAAAAAAAAAAAAAAAAAAAAAAAAAAAAAAAAAAAAAAAAAAAAAAAAAAAAAAAAAAAAAAAAAAAAAAA&#10;AAAAAAAAAAAAAAAAAAAAAAAAAAAAAAAAAAAAAAAAAAFPAQEBAw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POX9YAACAASURBVAAAAAAAAAAAAAAAAAAAAAAAAAAAAAAA&#10;AAAA/v3oAAAAAAAAAAAAAAAAAAAAAAAAAAAAAAAAAAMDL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DRUABQxoAP8ADwAAAAAAAAAA&#10;AAAAAAAAAAAAAAAAAAAAAAAAAAAAAAAAAAAAAAAAAAAAAAAAAAAAAAAAAAAAAAAAAAAAAAAAAAAA&#10;AAAAAAAAAAAAAAAAAAAAAAAAAAAAAFIBBQo6ASEh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//QD+AN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QcNUgAG&#10;BX4AAAAAAAAAAAAAAAAAAAAAAAAAAAAAAAAAAAAAAAAAAAAAAAAAAAAAAAAAAAAAAAAAAAAAAAAA&#10;AAAAAAAAAAAAAAAAAAAAAAAAAAAAAAAAAAAAAAAAAAAAAAAAAAAAAFIABg12AQEB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ja&#10;//rzlQAaFGQAAf+iAAEA8QAAAAAAAAAAAAAAAAAAAAAAAAAAAAAAAAAAAAAAAAAAAAAAAAAAAAAA&#10;AAAAAAAAAAAAAAAAAAAAAAAAAAAAAAAAAAAAAAAAAAAAAAAAAAAAAAAAAAAAAAAAAAAAAAAAAAAA&#10;AAAAAAAAAAAAAAAAAAAAAAAAAAAAAAAAAAAAAAAAAAAAAAAAAAAAAAAAAAAAAAAAAAAAAAAAAAAA&#10;AAAAAAAAAAAAAAAAAAAAAAAAAAAAAAAAAAAAAAAAAAAAAAAAAAD/AMcA+vuC//jza//79sb/39/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hIQgBCQ9eAAD/HQAAAAAAAAAAAAAAAAAA&#10;AAAAAAAAAAAAAAAAAAAAAAAAAAAAAAAAAAAAAAAAAAAAAAAAAAAAAAAAAAAAAAAAAAAAAAAAAAAA&#10;AAAAAAAAAAAAAAAAAAAAAAAAAAAAAAAAAAAAAAAAAAAAAAAAAAAAAAAAAAAAAAAAAAAAAAAAAAAA&#10;AAAAAAAAAAAAAAAAAAAAAAAAAAAAAAAAAAAAAAAAAAAAAAAAAAAAAAAAAAAA/wDHAAAArgD6+4IA&#10;+gZq//nzXP/685X/+/bG///z6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ISEIAQkPXgAA/x0AAAAAAAAAAAAAAAAAAAAA&#10;AAAAAAAAAAAAAAAAAAAAAAAAAAAAAAAAAAAAAAAAAAAAAAAAAAAAAAAAAAAAAAAAAAAAAAAAAAAA&#10;AAAAAAAAAAAAAAAAAP8dAQkPXgEhIQ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vy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0VAObtcQAAAAAAAAAAAAAA&#10;AAAAAAAAAAAAAAAAAAAAAAAAAAAAAAAAAAAAAAAAAAAAAAAAAAAAAAAAAAAAAAAAAAAAAAAAAAAA&#10;AAAAAAAAAAAAAAAAAAAAAAAAAAAA/wAPAAUMaAEBDRU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L2AAAAAAAAAAAAAAAAAAAA&#10;AAAAAAAAAAAAAP/+NwAAAK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3PAAEDO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JNwAAAFIAAAAAAAAAAAAAAAAAAAAA&#10;AAAAAAAAAAAAAAAAAAAAAAAAAAAAAAAAAAAAAAAAAAAAAAAAAAAAAAAAAAAAAAAAAAAAAAAAAAAA&#10;AAAAAAAAAAAAAAAAAAAAAAAAAAAAAAAAAAAAAAD/KwAECTcAAAD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39/4AAAAugAA&#10;ALoBAQodAAYDNQABAEMA/wAPAAAAAAAAAAAAAAAAAAAAAAAAAAAAAAAAAAAAAAAAAAAAAAAAAAAA&#10;AAAAAAAAAAAAAAAAAAAAAAAAAAAAAAAAAAAAAAAAAAAAAAAAAAAAAAAAAAAAAAAAAAAAAAAAAAAA&#10;AAAAAAAAAAAAAAAAAAAAAAAAAAAAAAAAAAAAAAAAAAAAAAAAAAAAAAAAAAAAAAAAAAAAAAAAAAAA&#10;AAAAAAAAAAAAAAAAAAHVAP/+twAbFdj/39/4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5exjAAEAOQAAAAAAAAAAAAAAAAAAAAAAAAAAAAAAAAAAAAAAAAAA&#10;AAAAAAAAAAAAAAAAAAAAAAAAAAAAAAAAAAAAAAAAAAAAAAAAAAAAAAAAAAAAAAAAAAAAAAAAAAAA&#10;AAAAAAAAAAAAAAAAAAAAAAAAAAAAAAAAAAAAAAAAAAAAAAAAAAAAAAAAAAAAAAAAAAAAAAAAAAAA&#10;AdUA///yAAMC8wD8+9wAAQL2APsB5QAgFPP/39/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XsYwABADkAAAAAAAAAAAAAAAAAAAAAAAAAAAAAAAAAAAAAAAAAAAAA&#10;AAAAAAAAAAAAAAAAAAAAAAAAAAAAAAAAAAAAAAAAAAAAAAAAAAAAAAAAAAAAAAAAAAAAAAAAAAAA&#10;AAD+/kYA5ewNAAAAl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wA4wA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sB5QAGAAAAAAAAAAAAAAAAAAAAAAAAAAAAAAD/AA8B&#10;ARMO///t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79&#10;lgAAAAAAAAAAAAAAAAAAAAAAAAAAAAAAAAAAAAAAAAAAAAAAAAAAAAAAAAAAAAAAAAAAAAAAAAAA&#10;AAAAAAAAAAAAAAAAAAAAAAAAAAAAAAAAAAAAAAAAAAAAAAAAAAAAAAAAAAAA/P7s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24wAAAOMAAACu&#10;AQEKHQAHAikA/wJBAAD/HQAAAAAAAAAAAAAAAAAAAAAAAAAAAAAAAAAAAAAAAAAAAAAAAAAAAAAA&#10;AAAAAAAAAAAAAAAAAAAAAAAAAAAAAAAAAAAAAAAAAAAAAAAAAAAAAAAAAAAAAAAAAAAAAAAAAAAA&#10;AAAAAAAAAAAAAAAAAAAAAAAAAAAAAAAAAAAAAAAAAAAAAAAAAAAAAQDxAAECyQD9/dIAGxXY/9/f&#10;+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v7uwAEAs8AAAAAAAAAAAAAAAAAAAAAAAAAAAAAAAAAAAAAAAAAAAAAAAAAAAAAAAAAAAAA&#10;AAAAAAAAAAAAAAAAAAAAAAAAAAAAAAAAAAAAAAAAAAAAAAAAAAAAAAAAAAAAAAAAAAAAAAAAAAAA&#10;AAD8AOMAAAP4AAAAAAAAAAAAAAAAAAAAAAAAAAAAIBTz/9/f+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7+7sABALPAAAAAAAAAAAAAAAAAAAAAAAAAAAAAAAAAAAAAAAAAAAAAAAAAAAAAAAAAAAAAAAA&#10;AAAAAAAAAAAAAAAAAAAAAAAAAAAAAAAAAAAAAAAAAAAAAAAAAAAAAAAAAAAAAAAAAPz+7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1GAAAAP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79s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7fIAAAD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PrAAAA&#10;6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79s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f3/gAAAD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v2x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V7KVwAACAASURBVAAAAAAAAAAAAAAAAAAAAAAAAAAAAP//9uMAAADjAAAAugEh&#10;IQgA4OceAAcEIAD/AjMAAP8rAAAAAAAAAAAAAAAAAAAAAAAAAAAAAAAAAAAAAAAAAAAAAAAAAAAA&#10;AAAAAAAAAAAAAAAAAAAAAAAAAAAAAAAAAAAAAAAAAAAAAAAAAAAAAAAAAAAAAAAAAAAAAAAAAAAA&#10;AAAAAAAAAAAAAAHjAAIB1wD9/dIA+wHl///z6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+NoAAAD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jaAAAA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39/4AAAA&#10;x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+/bG&#10;AAAAAAAAAAAAAAAAAAAAAAAAAAAAAAAAAAAAAAAAAAAAAAAAAAAAAAAAAAAAAAAAAAAAAAAAAAAA&#10;AAAAAAAAAAAAAAAAAAAAAAAAAAAAAAAAAAAAAAAAAAAAAAAAAAAAAAAAAAAAAAAAAAAAAAAAAAAA&#10;AAAAAAAAAAAAAAAAAAAAAAAAAAAAAAAAAAAAAAAAAAAAAAAAAAAAAAAAAAAAAAAAAAACAAAAAAEB&#10;AQMAAAAAAAAAAAAAAAAAAAAAAAAAAAAAAAAAAQDx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f3/j/+/bG//v2&#10;xgD59G4AAAHVAAAAAAAAAAAAAAAAAAAAAAAAAAAAAAAAAAAAAAAAAAAAAAAAAAAAAAD/AM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e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39/4///42v/49Lr/+fKH//nzXAD6BmoA+v15&#10;AP79lgAAAK4A/wDHAAAB4wAAAAAAAAAAAAAAAAAAAAAAAAAAAAAAAAAAAAAAAAAAAAAAAAAAAAAA&#10;AAAAAAAAAAAAAAAAAAAAAP8AxwD/AMcA/v2WAP//jAD6AHEA+vRf//nyef/38aL/+vTQ///z6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qIwmM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P9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DBIAAAAAAAAA&#10;AAAAAAAAAAAAAAAAAAAAAAAAAP+x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7fIAAADyAAAA4wAAAAAA&#10;AAAAAAAAAAAAAAAAAAAAAQEBAwAADBIAAAAAAAAAAAAAAAAAAAAAAAAAAAAAAAAAAAb5///t8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P3+9AAAAAAA&#10;AABzxNOZ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//f/5864A+vuCAP79lgD+&#10;/ZYA/wDHAAAAAAAAAAAAAAAAAAAAAAAAAAAAGxXYAAAAAAAAAAAAAAAAAAAAAAAAAAAAAAAAAAAA&#10;AAAAAAAAAAAAAAAAAAAAAAAAAAAAAAAAAAAAAAAA/wDH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//3///Pr///z6///8+v///Pr///z6///8+v///Pr///t8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X/GwAAAAAAAAAAAAAAAAAAAAAAAAAAAAAAAAABAz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gFPMAAAAAAAAAAAAAAAAAAAAAAAAAAAAAAAAAAAAAAAD9C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D//goAAAAA&#10;AAAAAAAAAAAAAAAAAAAAAAAAAAAA//3P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vyzAAAAAAAAAAAAAAAAAAAAAAAAAAAAAAAAAAAAAAAA&#10;AAAAAAAAAAAAAAAAAAAAAAAAAAAAAAAAAAAAAAAAAAAAAAAAAAAAAAAAAAAAAAADAv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39/4AAAAAAAAAAAAAAAAAAAAAAAAAAAAAAAAAAAAAAAEAB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PwD2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oD+UD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5n8Zg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///z&#10;6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ZjJ9k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QFJ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k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xBaow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D9&#10;/g0AAAAAAAAAAAAAAAAAAAAAAAAAAAAAAAABARM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A5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0tzaC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D6B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+/egAAAAAAAAAAAAA&#10;AAAAAAAAAAAAAAAAAAAAAQMx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/hhc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OV/AgAAAAAAAQE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8/uwAAAAAAAAAAAAAAAAAAAAAAAAA&#10;AAAAAAAAAQA5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D/K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9/dIAAQFGAAAAAAAAAAAAAAAA&#10;AAAAAAAAAAAABAIUAAAA2gAAAAAAAAAAAAAAAAAAAAAAAAAAAAAAAAAAAAAAAAAAAAAAAAAAAAAA&#10;AAAAAAAAAAAAAAAAAAAAAAAAAAAAAAAAAAAAAAAAAAAAAAAAAAAAAAAAAAAAAAAAAAAAAAAAAAAA&#10;AAAAAAAAAAAAAAAAAAAAAAAAAAAAAAAAAAAAAAAAAAAAAAD+/kYABgVGAAAFAAEJD7oA+PnIACAZ&#10;4v/f3/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P0lAAAA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RMOAAD3DwAE&#10;AB0ABAUkAP3+DQAAAAAAAv/bAPn84AAgGeL/39/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BAQ0VAA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XmubM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9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epq42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hIQgA5uxKAAYAUgAA&#10;/wAAAAAAAAAAAAAAAAAAAAAAAAAAAAAAAAAAAAAAAAAAAAAAAAAAAAAAAAAAAAAAAAAAAAAAAP8B&#10;XgAHDE8BCQ/JAPj5yAAA+d3////9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l4aZ8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TnssF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6EyRr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6bTuQ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XnBpA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r8Nzm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IA&#10;AAAAAAAAAAAAAAAAAP8rAAQJNwAAAAAAAAAAAAAAAAAAAAAAAAAAAAAAAAAAAAAAAAAAAAAAAAAA&#10;AAAAAAAAAAAAAAAAAAAAAAAAAAAAAAAAAAAAAAAAAAAAAP////0A/f2lAAAAAAAAAAAAAAAAAAAA&#10;AAAAAAAAAAAAAAD/HQAAAAAAAAAAAAAAAAAAAAAAAAAAAAAAAAAAAAAAAAAAAAAAAAAAAAAAAAAA&#10;AAAAAAAAAAAAAAAAAAAAAAAAAAAAAAAAAAAAAAD8/u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v/bAAAAAAAAAAAAAAAAAAAAAAABAzEAAAAAAAAA&#10;AAAAAAAAAAAAAAAAAAAAAAAAAAAAAAAAAAAAAAAAAAAAAAAAAAAAAAAAAAAAAAAAAAAAAAAAAAAA&#10;AAAAAAAAAAAAAAAAABwXzgAAAAAAAAAAAAAAAAAAAAAAAAAAAAAAAAAAAAAAAAAAAAAAAAAAAAAA&#10;AAAAAAAAAAAAAAAAAAAAAAAAAAAAAAAAAAAAAAAAAAAAAAAAAAAAAAAAAAAAAAAAAAAAAAAAAAAA&#10;AAAAAAX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TeyCg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+9f2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+hXtQ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Jo0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1/sBEw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hRLn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hH7f4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5cIH0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FZEOw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C4NpY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+/Zb/+vOV///z6wAAAAAAAAAAAAAAAAAAAAAAAAAAAAAAAAAAAAAAAAAA&#10;AAAAAAAAAAAAAAAAAAAAAAAAAAAAAAAAAAAAAAAAAAAAAAAAAAAAAAAAAAAAAAAAAAAAAAAAAAD/&#10;///9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0Vv0g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d1KU9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Eln/4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/3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k+Ns&#10;I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m7Ex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wSAAAAAAAAAAAAAAAAAAAAAAAAAAAAAAAAAAAAAP//8+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qJv3E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XMwBQ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/SUAAA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CTu8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0SwX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4A1v////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U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X/GwAAAAAAAAAAAAAAAAAAAAAAAAAA&#10;AAAAAAABAO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3+D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qPxMYAAAgAElEQVQAAAAAAAAAAAAAAAAAAAAAAAAAAAAAAAAAAAAAAAAA&#10;AAAAAAAAAAAAAAAAAAAAAAAAAAAAAAAAAAAAAAAAAAAAAAAAAAAAAAAAAAAAAAAAAAAB4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+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ds2v0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QfMM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UarIh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9z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8h&#10;gpw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/AD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nzrgD6+4IA/v2WAAAA&#10;rgD//4wAGhRk///42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D+AAAAAAAAAAAAAAAAAAAAAAAAAAAAAAAAAAAcjc27gAA&#10;IABJREFUAAAAAAAAAAD07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+Nr/+/bG//nzrv/69ND/39/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v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///z6wAAAAAAAAAAAAAAAAAAAAAAAAAAAAAAAAAAAAAAAAAA////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G+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wHl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H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D/2QAAAAAAAAAA&#10;AAAAAAAAAAAAAAAAAAAAAAAAAAABARM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gFP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cy59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D+/egAAgMAAAAAAAAAAAAAAAAAAAAAAAAA&#10;AAAAAAAAAAD6B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CoA/wAAAAAAAAAAAAAAAAAA&#10;AAAAAAAAAAD/39/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ecWm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GDA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+Ky+4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B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tpGY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P7s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P0l&#10;AAAAAAAAAAAAAAAAAAAAAAAAAAAAAAAAAAAB1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+1FC1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DGAAAAAAAAAAAAAAAAAAA&#10;AAAAAAAAAAAAAAD///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GQA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D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wU+V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PstWM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Dn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0kFKI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NFQAGAAAAAAAAAAAAAAAAAAAAAAAAAAAAAAAAAAAA/v3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5&#10;Rz4j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FXYYc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CAxGAPn84P//+N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FCjoAAgNqAAAAAAAAAAAAAAAAAAAAAAAAAAAAAAAAAAAAAAAA&#10;AAAAAAAAAAAAAAAAAAAAAAAAAAAAAAAAAAAAAAAAAAAAAAAAAAAAAAAAAAAAAAAAAAAAAAAAAAAA&#10;AAAAAAAAAAAAAAAAAAAAAAAAAAAAAAAAAAAAAAAAAAAAAAAAAAAAAAAAAAAAAAAAAAD6AHH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cNpAAAAAAAAAAAAAAAAAAAAAAAAAAA&#10;AAAAAAAAAAAAAAAAAAAAAAAAAAAAAAAAAAAAAAAAAAAAAAAAAAAAAAAAAAAAAAAAAAAAAAAAAAAA&#10;AAAAAAAAAAAAAAAAAAAAAAAAAAAAAAAAAAAAAAAAAAAAAAAAAAAAAAAAAAAAAAAAAAAAAAAAAAAA&#10;AAAA/v2W//v2x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YNawABADkAAAAAAAAAAAAAAAAAAAAAAAAAAAAAAAAAAAAAAAAAAAAAAAAAAAAAAAAA&#10;AAAAAAAAAAAAAAAAAAAAAAAAAAAAAAAAAAAAAAAAAAAAAAAAAAAAAAAAAAAAAAAAAAAAAAAAAAAA&#10;APoAcf//8+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6AHH///PrAAAAAAAAAAAAAAAAAAAAAAAAAAAAAAAAAAAAAAAA&#10;AAAAAAAAAAAAAAAAAAAAAAAAAAAAAAAAAAAAAAAAAAAAAAAAAAAAAAAAAAAAAAAAAAAAAAAAAAAA&#10;AAAAAAAAAAAAAAAAAAAAAAAAAAAAAAAAAAAAAAAAAAAAAAAAAAAAAAAAAAAAAAAAAAAAAAAAAAAA&#10;AAAAAAAAAAAAAAAAAAAAAAAAAAAAAAAAAAAAAAAAAAAAAAAAAQENFQAGAI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0VAAYAjwAAAAAAAAAAAAAAAAAAAAAAAAAAAAAAAAAAAAAAAAAAAAAA&#10;AAAAAAAAAAAAAAAAAAAAAAAAAAAAAAAAAAAAAAAAAAAAAAAAAAAAAAAAAAAAAAAAAAAAAAAAAAAA&#10;AAAAAAAAAAAA/v2W//v2x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HDaQAAAAAAAAAAAAAAAAAAAAAAAAAAAAAAAAAAAAAAAAAAAAAAAAA&#10;AAAAAAAAAAAAAAAAAAAAAAAAAAAAAAAAAAAAAAAAAAAAAAAAAAAAAAAAAAAAAAAAAAAAAAAAAAAA&#10;AAAAAAAAAAAAAAAAAAAAAAAAAAAAAAAAAAAAAAAAAAAAAAAAAAAAAAAAAP8Ax//685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BQo6AAIDagAAAAAAAAAAAAAAAAAAAAAAAAAAAAAA&#10;AAAAAAAAAAAAAAAAAAAAAAAAAAAAAAAAAAAAAAAAAAAAAAAAAAAAAAAAAAAAAAAAAAAAAAAAAAAA&#10;AAAAAAAAAAAAAAAAAAAAAAAAAAAAAAAAAAAAAAAAAAAAAAAAAAAAAAAAAAAAAAAAAAAAAAAAAAD/&#10;+fN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o+VBrA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APbAAAB4wAAAAAAAAAAAAAAAAAAAAAAAAAAAAAAAAAAAAAAAAAAAAAAAAAAAAAAAAAA&#10;AAAAAAAAAAAAAAAAAAAAAAAAAAAAAAAAAAAAAAAAAAAAAAAAAAAAAAAAAAAAAAAAAAAAAAAAAAAA&#10;AAAAAAAAAAAAAAAAAAAAAAAAAAAAAAAAAAAAAAAAAAD/AMcAIBT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4AAAAAAAAAAAAAAAAAAAAAAAAAAAAAAAAAAAAAAAAAAAAA&#10;AAAAAAAAAAAAAAAAAAAAAAAAAAAAAAAAAAAAAAAAAAAAAAAAAAAAAAAAAAAAAAAAAAAAAAAAAAAA&#10;AAAAAAAAAAAAAAAAAAAAAAAAAAAAAAAAAAAAAAAAAAAAAAAAAAAAAAAAAAHjAPwD2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7/bIAAAHj&#10;AAAAAAAAAAAAAAAAAAAAAAAAAAAAAAAAAAAAAAAAAAAAAAAAAAAAAAAAAAAAAAAAAAAAAAAAAAAA&#10;AAAAAAAAAAAAAAAAAAAAAAAAAAAAAAAAAAAAAAAAAAAAAAAAAAAAAAAArgAA9O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AU8wACAroAAAAAAAAAAAAAAAAAAAAAAAAAAAAA&#10;AAAAAAAAAAAAAAAAAAAAAAAAAAAAAAAAAAAAAAAAAAAAAAAAAAAAAAAAAAAAAAAAAAAAAAAAAAAA&#10;AAAAAAAAAAAAAAAAAAAAAAAAAAHjAPwD2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gFPMAAgK6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8UAAAHjAAAAAAAAAAAAAAAAAAAAAAAAAAAAAAAAAAAA&#10;AAAAAAAAAAAAAAAAAAAAAAAAAAAAAAAAAAAAAAAAAAAAAAAAAAAAAAAAAAAAAAAAAAAAAAAAAAAA&#10;AAAAAAAAAAAAAAAAAAAAr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AU8wD/AMcAAAAAAAAAAAAAAAAAAAAAAAAAAAAAAAAAAAAAAAAAAAAAAAAAAAAAAAAAAAAAAAAA&#10;AAAAAAAAAAAAAAAAAAAAAAAAAAAAAAAAAAAAAAAAAAAAAAAAAAAAAAAAAAAAAAAAAAHVAPwD2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uAAAAAAAAAAAAAAAAAAAAAAAAAAAAAAAAAAAAAAAAAAAAAAAAAAAAAAAAAAAAAAAAAAAA&#10;AAAAAAAAAAAAAAAAAAAAAAAAAAAAAAAAAAAAAAAAAAAAAAAAAAAAAAAAAAAAAAAAAAAAAAAAAAAA&#10;AAAAAAAAAAAAAAAAAAAAAAAAAAAAAAAAAAEA8QAA/8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wD2wAAAeMAAAAAAAAAAAAAAAAAAAAAAAAAAAAAAAAAAAAAAAAAAAAAAAAA&#10;AAAAAAAAAAAAAAAAAAAAAAAAAAAAAAAAAAAAAAAAAAAAAAAAAAAAAAAAAAAAAAAAAAAAAAAAAAAA&#10;AAAAAAAAAAAAAAAAAAAAAAAAAAAAAAAAAAAAAAAAAAAAAAAAAAAAAAC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z6wAAAHkBBw6HAAD/HQAAAAAA&#10;AAAAAAAAAAAAAAAAAAAAAAAAAAAAAAAAAAAAAAAAAAAAAAAAAAAAAAAAAAAAAAAAAAAAAAAAAAAA&#10;AAAAAAAAAAAAAAAAAAAAAAAAAAAAAAAAAAAAAAAAAAAAAAAAAAAAAAAAAAAAAAAAAAAAAAAAAAAA&#10;AAAAAeP/+vK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f3/gAAACiAQUK3AACA2oAAAAAAAAAAAAAAAAAAAAAAAAAAAAAAAAAAAAA&#10;AAAAAAAAAAAAAAAAAAAAAAAAAAAAAAAAAAAAAAAAAAAAAAAAAAAAAAAAAAAAAAAAAAAAAAAAAAAA&#10;/wDH//ryl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39/4AAAAogEFCtwAAgN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+vTQAQEB0wAGDYQAAP8dAAAAAAAAAAAAAAAAAAAAAAAAAAAAAAAAAAAAAAAAAAAA&#10;AAAAAAAAAAAAAAAAAAAAAAAAAAAAAAAAAAAAAAAAAAAAAAAAAAAAAAAAAAAAAAAAAAAAAPoAcf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f3/gAAACVAQUKzwAC&#10;A2oAAAAAAAAAAAAAAAAAAAAAAAAAAAAAAAAAAAAAAAAAAAAAAAAAAAAAAAAAAAAAAAAAAAAAAAAA&#10;AAAAAAAAAAAAAAAAAAAAAAAAAAAAAAAAAAAAAAAA/wDH//ryl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nzrgEBCNQABgV+&#10;AAAAAAAAAAAAAAAAAAAAAAAAAAAAAAAAAAAAAAAAAAAAAAAAAAAAAAAAAAAAAAAAAAAAAAAAAAAA&#10;AAAAAAAAAAAAAAAAAAAAAAAAAAAAAAAAAAAAAAAAAAAAAAAAAAAAAAAAAAAAAAAAAAAAAAAAAAAA&#10;AAAAAAAAAAAAAAD5+5H///j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8+sBAQF8AAYMoQAAAAAAAAAAAAAAAAAAAAAAAAAAAAAAAAAAAAAAAAAAAAAAAAAAAAAAAAAAAAAA&#10;AAAAAAAAAAAAAAAAAAAAAAAAAAAAAAAAAAAAAAAAAAAAAAAAAAAAAAAAAAAAAAAAAAAAAAAAAAAA&#10;AAAAAAAAAAAAAAAAAAAAAAAAAAAA//+M//r00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+vwAAAAAAAAAAAAAAAAAAAAAAAAAAAAAA&#10;AAAAAAAAAAAAAAAAAAAAAAAAAAAAAAAAAAAAAAAAAAAAAAAAAAAAAAAAAAAAAAAAAAAAAAAAAAAA&#10;AAAAAAAAAAAAAAAAAAAAAAAAAAAAAAAAAAAAAAAAAAAAAAAAAAAAAAAAAAAAAP/L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5/OAAAAAAAAAAAAAAAAAA&#10;AAAAAAAAAAAAAAAAAAAAAAAAAAAAAAAAAAAAAAAAAAAAAAAAAAAAAAAAAAAAAAAAAAAAAAAAAAAA&#10;AAAAAAAAAAAAAAAAAAAAAAAAAAAAAAAAAAAAAAAAAAAAAAAAAAAAAAAAAAAAAAAAAAAAAAAAAP8A&#10;v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vqfAAAAAAAAAAAAAAAAAAAAAAAAAAAAAAAAAAAAAAAAAAAAAAAA&#10;AAAAAAAAAAAAAAAAAAAAAAAAAAAAAAAAAAAAAAAAAAAAAAAAAAAAAAAAAAAAAAAAAAAB4///+N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898kA&#10;AQDxAAAAAAAAAAAAAAAAAAAAAAAAAAAAAAAAAAAAAAAAAAAAAAAAAAAAAAAAAAAAAAAAAAAAAAAA&#10;AAAAAAAAAAAAAAAAAAAAAAAAAAAAAAAAAAAAAAAAAPsAq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xucq0AACAASURBVAAAAAAAAAAAAAAAAAAAAAAA&#10;AAAAAAAAAAAAAAAAAAAAAAAAAAAAAAAAAAAAAAAAAAAAAAAAAAAAAAAAAAAAAAAAAAAAAAAAAAAA&#10;AAAAAAAAAAAAAAAAAAAAAAAAAAAAAAAAAAAAAAAAAAAAAAAAAAAAAAAAAAAAAAAAAAAAAAAAAAAA&#10;AAD/+/bGAAAB4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/////QD6+p8AAAAAAAAAAAAAAAAAAAAAAAAAAAAAAAAAAAAAAAAAAAAAAAAAAAAAAAAAAAAA&#10;AAAAAAAAAAAAAAAAAAAAAAAAAAAAAAAAAAAAAAAAAAAAAAAAAAAA/wDH///z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3yQABAPEAAAAAAAAA&#10;AAAAAAAAAAAAAAAAAAAAAAAAAAAAAAAAAAAAAAAAAAAAAAAAAAAAAAAAAAAAAAAAAAAAAAAAAAAA&#10;AAAAAAAAAAAAAAAAAAAAAAAAAAAA+wC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d0AAAAAAAAAAAAAAAAA&#10;AAAAAAAAAAAAAAAAAAAAAAAAAAAAAAAAAAAAAAAAAAAAAAAAAAAAAAAAAAAAAAAAAAAAAAAAAAAA&#10;AAAAAAAAAAAAAAAAAAAAAAAAAAAAAAAAAAAAAAAAAAAAAAAAAAAAAAAAAAAAAAAAAAAAAAAAAAAA&#10;AAAgGe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/9AAAB&#10;4wAAAAAAAAAAAAAAAAAAAAAAAAAAAAAAAAAAAAAAAAAAAAAAAAAAAAAAAAAAAAAAAAAAAAAAAAAA&#10;AAAAAAAAAAAAAAAAAAAAAAAAAAAAAAAAAAAAAAAAAAAAAAAAAAAAAAAAAAAAAAAAAAAAAAAAAAAA&#10;AAAAAAAAAAAAAAAAGxX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D8&#10;A9sAAAAAAAAAAAAAAAAAAAAAAAAAAAAAAAAAAAAAAAAAAAAAAAAAAAAAAAAAAAAAAAAAAAAAAAAA&#10;AAAAAAAAAAAAAAAAAAAAAAAAAv/bAAAAAAAAAAAAAAAAAAAAAAD69L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kBzwAAAAAAAAAAAAAAAAAAAAAAAAAAAAAAAAAAAAAAAAAA&#10;AAAAAAAAAAAAAAAAAAAAAAAAAAAAAAAAAAAAAAAAAAAAAAAAAAAAAAAAAAAAAAAAAAAAAAAAAAAA&#10;AAAAAAAAAAAAAAAAAAAAAAAAAAAAAAAAAAAAAAAAAAAAAAAAAgIM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vcAAAAAAAAAAAAAAAAAAAAAAAAAAAAA&#10;AAAAAAAAAAAAAAAAAAAAAAAAAAAAAAAAAAAAAAAAAAAAAAAAAAAAAAAAAAAAAAAAAAAAAAAAAAAA&#10;AAAAAAAAAAAAAAAAAAAAAAAAAAAAAAAAAAAAAAAAAAAAAAAAAAAAAAAAAAAAAP796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ndAAAAAAAAAAAAAAAAAAAAAAAAAAAAAAAAAAAAAAAAAAAAAAAAAAAAAAAAAAAA&#10;AAAAAAAAAAAAAAAAAAAAAAAAAAAAAAAAAAAAAAAAAAAAAAAAAAAAAP78s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//0A/wC9AAAAAAAA&#10;AAAAAAAAAAAAAAAAAAAAAAAAAAAAAAAAAAAAAAAAAAAAAAAAAAAAAAAAAAAAAAAAAAAAAAAAAAAA&#10;AAAAAAAAAAAAAAAAAAAAAAAAAQDx///z6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y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IBniAAAAAAAAAAAAAAAAAAAA&#10;AAAAAAAAAAAAAAAAAAAAAAAAAAAAAAAAAAAAAAAAAAAAAAAAAAAAAAAAAAAAAAAAAAAAAAAAAAAA&#10;AAAAAAAAAAAAAAAAAP/9z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//0AAQLJAAAAAAAAAAAAAAAAAAAAAAAAAAAAAAAAAAAAAAAAAAAA&#10;AAAAAAAAAAAAAAAAAAAAAAAAAAAAAAAAmOLJFQAAIABJREFUAAAAAAAAAAAAAAAAAAAAAAAAAAAA&#10;AAAAAAHj///z6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/9AP8AxwAAAAAAAAAAAAAAAAAAAAAAAAAAAAAA&#10;AAAAAAAAAAAAAAAAAAAAAAAAAAAAAAAAAAAAAAAAAAAAAAAAAAAAAAAAAAAAAAAAAAAAAAAAAAAA&#10;AAAAAAAAAAAAAAAAAAAAAAAAAAAAAAAAAAAAAAAAAAAAAAAAAAAAAAAAAAAA4PI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IAAAAAAAAAAAAAAAAA&#10;AAAAAAAAAAAAAAAAAAAAAAAAAAAAAAAAAAAAAAAAAAAAAAAAAAAAAAAAAAAAAAAAAAAAAAAAAAAA&#10;AAAAAAAAAAAAAAAAAAAAAAAAAAAAAAAAAAAAAAAAAAAAAAAAAAAAAAAAAAAAAAAAAAAAAAAA/9/f&#10;+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PTuAAAMAAAAAAAAAAAA&#10;AAAAAAAAAAAAAAAAAAAAAAACAxgAAAAAAAAAAAAAAAAAAAAAAAAAAAAAAAAAAAAAAAAAAAAAAAAA&#10;AAAAAPn84AAGBQAAAAAAAAAAAAD/AMf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3+D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//QEH&#10;DuMAAP8dAAAAAAAAAAAAAAAAAAAAAAAAAAAAAAAAAAAAAAAAAAAAAAAAAAAAAAAAAAAAAAAAAAAA&#10;AAAAAAAAAAAAAAAAAAAAAAAAAAAAAAAAAAD8AO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3gABAQAAAAAAAAAAAAAAAAAAAAAA&#10;AAAAAAAAAAAAAAAAAAAAAAAAAAAAAAAAAAAAAAAAAAAAAAAAAAAAAAAAAAAAAAAAAAAAAAAAAAAA&#10;AAAAAP4A1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94AAQ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9/f+AEIDfEA/wAPAAAAAAAAAAAAAAAAAAAAAAAAAAAA&#10;AAAAAAAAAAAAAAAAAAAAAAAAAAAAAAAAAAAAAAAAAAAAAAAAAAAAAAAAAAAAAAAAAAAAAAAAAAD8&#10;A9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z73AACA0YAAAAAAAAAAAAAAAAAAAAAAAAAAAAAAAAAAAAAAAAAAAAAAAAAAAAAAAAA&#10;AAAAAAAAAAAAAAAAAAAAAAAAAAAAAAAAAAAAAAAAAAAAAAIB1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6B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8dAAEAHQAAAAAA/wE5AAb6XgEH&#10;DtUA///yAAAAAAABARwAAAAPAAAAAAAAAAAAAAAAAAAAAAD8/uwAAAAAAAAAAAAAAAAAAAAAAAAA&#10;AAAAAAAAAAAAAAAAAAAAAAAAAAwSAAAAAAAAAAAAAAAAAAAAAAAAAAAAAAAAAAAAAAAAAd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P0lAAAD&#10;AAAAAAAAAAAAAAAAAAAAAAAAAAAAAAAAAAAAAAAAAAAAAAAAAAAAAAAAAAAAAAAAAAAAAAAAAAAA&#10;AAAAAAAAAAAAAAAAAAAAAAAAAAAAAAAAAAAAAAAAAAAAAAAAAAAAAAAAAAAAAAAAAAAAAAAAAAAA&#10;AAAAAAAAAAACAC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FJAD+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kAAEAHQAAAAAAAAAA&#10;AAAAAAAAAAAAAAAAAAAAAAAAAAAAAAAAAAAAAAAAAAAAAAAAAAAAAAAAAAAAAAAAAAAAAAAAAAAA&#10;AAAAAAAAAAAAAAAAAAP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7AeUABgAAAAAAAAAAAAAAAAAAAAAAAAAAAAAAAAAAAAAAAAAA&#10;AAAAAAAAAAAAAAAAAAAAAAAAAAAAAAAAAAAAAAAAAAAAAAAAAAAAAAAAAAAAAAAC/9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+wHlAA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gDWAAEAOQAAAAAAAAAAAAAAAAAAAAAAAAAAAAAAAAAAAAAAAAAAAAAA&#10;AAAAAAAAAAAAAAAAAAAAAAAAAAAAAAAAAAAAAAAAAAAAAAAAAAAAAAAAAAb5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8AOMABgAA&#10;AAAAAAAAAAAAAAAAAAAAAAAAAAAAAAAAAAAAAAAAAAAAAAAAAAAAAAAAAAAAAAAAAAAAAAAAAAAA&#10;AAAAAAAAAAAAAAAAAAAAAAAAAAD8+9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A5AAAAAAAA&#10;AAAAAAAAAAAAAAAAAAAAAAAAAAAAAAAAAAAAAAAAAAAAAAAAAAAAAAAAAAAAAAAAAAAAAAAAAAAA&#10;AAAAAAAAAAAAAAAAAAAAAAAAAAAAAAAAAAAAAAAAAAAAAAAAAAAAAAAAAAAAAAAAAAAAAAAAAAAA&#10;AAAAAAAF/xsAAAD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RMO&#10;AA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HVAAAAAAAAAAAAAAAAAAAAAAAAAAAAAAAAAAAAAAAAAAAAAAAAAAAAAAAAAAAAAAAA&#10;AAAAAAAAAAAAAAAAAAAAAAAAAAD/39/4AAAB4wAAAAAAAAAAAPwA4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8rAAEAOQABADkAAP8d&#10;AAAAAAAAAAAAAAAAAAAAAAAAAAAAAAXvAAAAAAAAAAAAAAAAAAAAAAAAAAAAAAAAAAAAAAAAAAAA&#10;AAAAAAAAAAAAAAAAAAAAAAAAAAAAAAAAAAAAAAAAAAAAAAAA///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wAPAQET&#10;D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+/ykAAAAAAAAA&#10;AAAAAAAAAAAAAAAAAAAAAAAAAAAAAAAAAAAAAAAAAAAAAAAAAAAAAAAAAAAAAAAAAAAAAAAAAAAA&#10;AAAAAAAAAAAAAAAAAAAAAAAAAAAAAAAAAAAAAAAAAAAAAAAAAAAAAAAAAAAAAAAAAAAAAAAAAAAA&#10;AAAAAAQFJ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G&#10;+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f70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t8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P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wM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1GAAAAAAAAAAAAAAAAAAA&#10;AAAAAAAAAAAAAAAAAAAAAAAAAAAAAAAAAAAAAAAAAAAAAAAAAAAAAAAAAAAAAAAAAAAAAAAAAAAA&#10;AAAAAAAAAAAAAAAAAAAAAAAAAAAAAAAAAAAAAAAAAAAAAAAAAAAAAAAAAAAAAAAAAAAAAAAAAAAA&#10;AQETD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P//8gAAAAAA&#10;AAAAAAAAAAAAAAAAAAAAAAAAAAABARwAAAAAAAAAAAAAAAAAAAAAAAAAAAAAAAAAAAAAAAAAAAAA&#10;AAAAAAAAAAAAAAAA/8sAAAAAAAAAAAAA9+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AAAAAAAAAAAAAAAAAAAAAAAAAAAwLz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DMQAAAAAAAAAAAAAAAAAAAAAAAAAAAAAAAAAA&#10;AAAAAAAAAAAAAAAAAAAAAAAAAAAAAAAAAAAAAAAAAAAAAAAAAAAAAAAAAAAAAAAAAAAAAAAAAAAA&#10;AAAAAAAAAAAAAAAAAAAAAAAAAAAAAAAAAAAAAAAAAAAAAAAAAAAAAAAAAAAAAAX5I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TDgAA/x0AAAAAAAAAAAAAAAAAAAAA&#10;AAAAAAAAAAAAAAAAAAAAAAAAAAAAAAAAAAAAAAAAAAAAAAAAAAAAAAAAAAAAAAAAAAAAAAAAAAAA&#10;AAAAAAAAAAAAAAAAAAAAAAAAAAAAAAAAAAAAAAAAAAAAAAAAAAAAAAAAAAAAAAAAAAAAAP3+D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0VAAAAAAAAAAAAAAAAAAAAAAAAAAAAAAAAAAAAAAAAAAAA&#10;AAAAAAAAAAAAAAAAAAAAAAAAAAAAAAAAAAAAAAAAAAAAAAAAAAAAAAAAAAAAAAAAAAAAAAAAAAAA&#10;AAAAAAAAAAAAAAAAAAAAAAAAAAAAAAAAAAAAAAAAAAAAAAAAAAAA//43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gHOAAAAAAAAAAAAAAAAAAAAAAAAAAAAAAA&#10;AAAAAAAAAAAAAAAAAAAAAAAAAAAAAAAAAAAAAAAAAAAAAAAAAAAAAAAAAAAAAAAAAAAAAAAAAAAA&#10;AAAAAAAAAAAAAAAAAAAAAAAAAAAAAAAAAAAAAAAAAAAAAAAAAAAAAAAAAAAAAAAAAAD6B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/x0AAAAAAAAAAAAAAAAAAAAAAAAAAAAAAAAAAAAAAAAAAAAAAAAAAAAAAAAA&#10;AAD+/egAAgMAAAICuv////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73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XSpJK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RwAAP8AAAAAAAAAAAAAAAAAAAAAAAAAAAAAAAAAAAAAAAAAAAAAAAAA&#10;AAAAAAAAAAAAAAAAAAAAAAAAAAAAAAAAAAAAAAAAAAAAAAAAAAAAAAAAAAAAAAAAAAAAAAAAAAAA&#10;AAAAAAAAAAAAAAAAAAAAAAAAAAAAAAAAAAAAAAAAAAADAy4AAAD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F+SIAAAEAAAAAAAAAAAAAAAAAAAAAAAAAAAAAAAAAAAAAAAAA&#10;AAAAAAAAAAAAAAAAAAAAAAAAAAAAAAAAAAAAAAAAAAAAAAAAAAAAAAAAAAAAAAAAAAAAAAAAAAAA&#10;AAAAAAAAAAAAAAAAAAAAAAAAAAAAAAAAAAAAAAAAAAAAAAAAAAABADkAAAC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7EQAABQAAAAAAAAAAAAAAAAAAAAAAAAAAAAAAAAAAAAAAAAAAAAAAAAAAAAAAAAAA&#10;AAAAAAAAAAAAAAAAAAAAAAAAAAAAAAAAAAAAAAAAAAAAAAAAAAAAAAAAAAAAAAAAAAAAAAAAAAAA&#10;AAAAAAAAAAAAAAAAAAAAAAAAAAAAAAAAAP8ADwEBEw7//+3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jcAAAAAAAAAAAAAAAAAAAAAAAAAAAAAAAAAAAAAAAAAAAAAAAAA&#10;AAAAAAAAAAAAAAAAAAAAAAAAAAAAAAAAAAAAAAAAAAAAAAAAAAAAAAAAAAAAAAAAAAAAAAAAAAAA&#10;AAAAAAAAAAAAAAAAAAAAAAAAAAAAAAAAAAAAAAAAAAAAAAAE/SUAAAD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/APbAAcA8QD48q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P0lAAADAAAAAAAAAAAAAAAAAAAAAAAAAAAAAAAAAAD8A9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hQAAAAA&#10;AAAAAAAAAAAAAAAAAAAAAAAAAAAAAAAAAAAAAAAAAAAAAAAAAAAAAAAAAAAAAAAAAAAAAAAAAAAA&#10;AAAAAAAAAAAAAAAAAAAAAAAAAAAAAAAAAAAAAAAAAAAAAAAAAAAAAAAAAAAAAAAAAAAAAAAAAAAA&#10;AAAAAAAAAAAAAAAAAAAABPcsAAAAx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DRUABgAPAAAAAAAAAAAAAAAAAAAAAAAAAAAAAAAAAAAAAAAAAAAAAAAAAAAAAAAAAAAAAAAAAAAA&#10;AAAAAAAAAAAAAAAAAAAAAAAAAAAAAAAAAAAAAAAAAAAAAAAAAAAAAAAAAAAAAAAAAAAAAAAAAAAA&#10;AAAAAAAAAAAAAAAAAAAAAAAAAAAAAgM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//3PAAEDOQAAAAAAAAAAAAAAAAAAAAAAAAAAAAAAAAAAAAAAAAAAAAAAAAAA&#10;AAAAAAAAAAAAAAAAAAAAAAAAAAAAAAAAAAAAAAAA///z6wEhIXP/3/P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0VAAYAAAAAAAAAAAAAAAAAAAAAAAAAAAAAAAAA&#10;AAAAAAAAAAAAAAAAAAAAAAAAAAAAAAAAAAAAAAAAAAAAAAAAAAAAAAAAAAAAAAAAAAAAAAAAAAAA&#10;AAAAAAAAAAAAAAAAAAAAAAAAAAAAAAAAAAAAAAAAAAAAAAAAAAAAAAAAAAAAAAAAAAAAAAEBDRX/&#10;//P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YMOQAAAAAAAAAAAAAAAAAAAAAA&#10;AAAAAAAAAAAAAAAAAAAAAAAAAAAAAAAAAAAAAAAAAAAAAAAAAAAAAAAAAAAAAAAAAAAAAAAAAAAA&#10;AAAAAAAAAAAAAAAAAAAAAAAAAAAAAAAAAAAAAAAAAAAAAAAAAAAAAAAAAAAAAAAAAAAAAAAAAAAA&#10;AADg7A0AAAD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f75eA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MxAAAAAAAAAAAAAAAAAAAAAAAA&#10;AAAAAAAAAAAAAAAAAAAAAAAAAAAAAAAAAAAAAAAAAAAAAAAAAAAAAAAAAAAAAAAAAAAAAAAAAAAA&#10;AAAAAAAAAAAAAAAAAAAAAAAAAAAAAAAAAAAAAAAAAAAAAAAAAAAAAAAAAAAAAAAAAAAAAAAAAAAA&#10;AAEDMQAAAM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/8xAP8BAAAAAAAAAAAA&#10;AAAAAAAAAAAAAAAAAAAAAAAAAAAAAAAAAAAAAAAAAAAAAAAAAAAAAAAAAAAAAAAAAAAAAAAAAAAA&#10;AAAAAAAAAAAAAAAAAAAAAAAAAAAAAAAAAAAAAAAAAAAAAAAAAAAAAAAAAAAAAAAAAAAAAAAAAAAA&#10;AAAAAAAAAP8AG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D/39/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7EQAABQAAAAAAAAAAAAAAAAAAAAAAAAAAAAAAAAAAAAAAAAAAAAAAAAAA&#10;AAAAAAAAAAAAAAAAAAAAAAAAAAAAAAAAAAAAAAAAAAAAAAAAAAAAAAAAAAAAAAAAAAAAAAAAAAAA&#10;AAAAAAAAAAAAAAAAAAAAAAAAAAAAAAAAAAAAAAAAAAAAAAAAAAAAB/8xAAAAu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JGgAAAAAAAAAAAAAAAAAAAAAAAAAAAAAAAAAAAAAAAAAAAAAA&#10;AAAAAAAAAAAAAAAAAAAAAAAAAAAAAAAAAAAAAAAAAAAAAAAAAAAAAAAAAAAAAAAAAAAAAAAAAAAA&#10;AAAAAAAAAAAAAAAAAAAAAAAAAAAAAAAAAAAAAAAAAAAAAAAAAAAAAAAAAAAABf8bAAAA6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92Cxk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QEcAAD/AAAAAAAAAAAAAAAAAAAAAAAAAAAAAAAA&#10;AAAAAAAAAAAAAAAAAAAAAAAAAAAAAAAAAAAAAAAAAAAAAAAAAAAAAAAAAAAAAAAAAAAAAAAAAAAA&#10;AAAAAAAAAAAAAAAAAAAAAAAAAAAAAAAAAAAAAAAAAAAAAAAAAAAAAAAAAAAAAAAAAAEAOQEBAZj/&#10;///9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wIzAAD/AAAAAAAAAAAAAAAAAAAAAAAA&#10;AAAAAAAAAAAAAAAAAAAAAAAAAAAAAAAAAAAAAAAAAAAAAAAAAAAAAAAAAAAAAAAAAAAAAAAAAAAA&#10;AAAAAAAAAAAAAAAAAAAAAAAAAAAAAAAAAAAAAAAAAAAAAAAAAAAAAAAAAAAAAAAAAAAAAAAAAAIA&#10;K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CFAAAAAAAAAAAAAAAAAAAAAAAAAAAAAAAAAAAAAAAAAAAAAAAAAAAAAAAAAAAAAAAAAAA&#10;AAAAAAAAAAAAAAAAAAAAAAAAAAAAAAAAAAAAAAAAAAAAAAAAAAAAAAAAAAAAAAAAAAAAAAAAAAAA&#10;AAAAAAAAAAAAAAAAAAAAAAAAAAAAAAAAAAAAAAAA/wIzAAAAu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YDNQAAAAAAAAAAAAAAAAAAAAAAAAAAAAAAAAAAAAAAAAAAAAAAAAAAAAAAAAAA&#10;AAAAAAAAAAAAAAAAAAAAAAAAAAAAAAAAAAAAAAAAAAAAAAAAAAAAAAAAAAAAAAAAAAAAAAAAAAAA&#10;AAAAAAAAAAAAAAAAAAAAAAAAAAAAAAAAAAAAAAAAAAAAAAAAAgA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zEAAAAAAAAA&#10;AAAAAAAAAAAAAAAAAAAAAAAAAAAAAAAAAAAAAAAAAAAAAAAAAAAAAAAAAAAAAAAAAAAAAAAAAAAA&#10;AAAAAAAAAAAAAAAAAAAAAAAAAAAAAAAAAAAAAAAAAAAAAAAAAAAAAAAAAAAAAAAAAAAAAAAAAAAA&#10;AAAAAAAAAAAAAAAAAAAAAAD/KwEBAQP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TUA&#10;AP8AAAAAAAAAAAAAAAAAAAAAAAAAAAAAAAAAAAAAAAAAAAAAAAAAAAAAAAAAAAAAAAAAAAAAAAAA&#10;AAAAAAAAAAAAAAAAAAAAAAAAAAAAAAAAAAAAAAAAAAAAAAAAAAAAAAAAAAAAAAAAAAAAAAAAAAAA&#10;AAAAAAAAAAAAAAAAAAAAAAAAAAAAAP4BJQAAAL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QgAAAAAAAAAAAAAAAAAAAAAAAAAAAAAAAAAAAAA&#10;AAAAAAAAAAAAAAAAAAAAAAAAAAAAAAAAAAAAAAAAAAAAAAAAAAAAAAAAAAAAAAAAAAAAAAAAAAAA&#10;AAAAAAAAAAAAAAAAAAAAAAAAAAAAAAAAAAAAAAAAAAAAAAAAAAAAAAAAAAAAAAAAAAAAAAAAAAD/&#10;Ak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IBzgAAAAAAAAAAAAAAAAAAAAAAAAAAAAA&#10;AAAAAAAAAAAAAAAAAAAAAAAAAAAAAAAAAAAAAAAAAAAAAAAAAAAAAAAAAAAAAAAAAAAAAAAAAAAA&#10;AAAAAAAAAAAAAAAAAAAAAAAAAAAAAAAAAAAAAAAAAAAAAAAAAAAAAAAAAAAAAAAAAAAAAAAAAAAA&#10;AAAAAAAF/x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BAQED////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D8AOMABgAAAAAAAAAAAAAAAAAAAAAA&#10;AAAAAAAAAAAAAAAHIwAAAN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/3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RMOAAYAAAAAAAAAAAAAAAAAAAAAAAAAAAAAAAAAAAAAAAAAAAAAAAAAAAAAAAAAAAAA&#10;AAAAAAAAAAAAAAAAAAAAAAAAAAAAAAAAAAAAAAAAAAAAAAAAAAAAAAAAAAAAAAAAAAAAAAAAAAAA&#10;AAAAAAAAAAAAAAAAAAAAAAAAAAAAAAAAAAAAAAAAAAAAAAAAAAAAAAABNQAAAK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7AAAAAAAAAAAAAAAAAAAAAAAAAAAAAAAAAAAAAAAAAAAAAAAAAAAAAAAA&#10;AAAAAAAAAAAAAAAAAAAAAAAAAAAAAAAAAAAAAAAAAAAAAAAAAAAAAAAAAAAAAAAAAAAAAAAAAAAA&#10;AAAAAAAAAAAAAAAAAAAAAAAAAAAAAAAAAAAAAAAAAAAAAAAAAAAAAAAAAAAAAQENFf//8+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/gAAAAAAAAAAAAAAAAAAAAAAAAAAAAAAAAAAAAA&#10;AAYGUwAAAI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AU8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DxAP4A1gAA&#10;AAAAAAAAAAAAAAAAAAAAAAAAAAAAAAAAAAAAAAAAAAAAAAAAAAAAAAAAAAAAAAAAAAAAAAAAAAAA&#10;AAAAAAAAAAAAAAAAAAAAAAAAAAAAAAAAAAAAAAAAAAAAAAAAAAAAAAAAAAAAAAAAAAAAAAAAAAAA&#10;AAAAAAAAAAAAAAAAAAEAO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/y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7AKoABgA5AAAAAAAAAAAAAAAAAAAAAAAA&#10;AAAAAAAAAAIB5QAAAAAAAAAAAAAAAAAAAAAAAAAAAAAAAAAAAAAAAAAAAAAAAAEhIQ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Ugdx7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4A1v/685UAAAAAAAAAAAAAAAAAAAAA&#10;AAAAAAAAAAAAAAAAAAAAAAAAAAAAAAAAAAAAAAAAAAAAAAAAAAAAAAAAAAAAAAAAAAAAAAAAAAAA&#10;AAAAAAAAAAAAAAAAAAAAAAAAAAAAAAAAAAAAAAAAAAAAAAAAAAAAAAAAAAAAAAAAAAAAAAAAAAAA&#10;AJUBAQEDAAAMEgAE/SUAAwNbAP8AD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PrAP8AxwAAAAAAAAAAAAAAAAAAAAAAAAAAAAAAAAD8+9wAAAAA&#10;AAAAAAAAAAAAAAAAAAAAAAAAAAAAAAAAAAAAAAAAAAAA4OwN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0Of4UAACAASURBVAAAAAAAAAAAAAAAAAAAAAAAAAAA&#10;AAAAAAAAAAAAAAAAAAAAAAAAAAAAAAAAAAAAAAAAAAAAAAAAAAAAAAAAAAAAAAAAAAAAAAAAAAAA&#10;AAAAAAAAAAAAAAAAAAAAAAAAAAAAAAAAAAAAAAAAAAAAAAAAAAAAAAAAAAAA/////f//8+v/+/bG&#10;APkGe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9O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7AKoAAAAAAAAAAAAAAAAAAAAAAAAAAAAAAAAA/P7sAAAAAAAAAAAAAAAAAAAAAAAA&#10;AAAAAAAAAAAAAAAAAAAAAAAAAAX/G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hS2AAAAAAAAAAAAAAAAAAAAAAAA&#10;AAAAAAAAAAAAAAAAAAAAAAAAAAAAAAAAAAAAAAAAAAAAAAAAAAAAAAAAAAAAAAAAAAAAAAAAAAAA&#10;AAAAAAAAAAAAAAAAAAAAAAAAAAAAAAAAAAAAAAAAAAAAAAAAAAAAAAAAAAAAAAAAAAAAAAAAAAAA&#10;AAAAAAAAAAABAQEDAAABTwAAAAAAAAAAAAAAAAAAAAAAAAAAAAAAAAAAAAAAAAAAAAAAAAAAAAAA&#10;AAAAAAAAAAAAAAAAAAAAAAAAAAAAAAAAAAAAAAAAAAAAAAAAAAAAAAAAAAAAAeP///P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7fIA/v2WAP8Ax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P////0BBw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8+sBBw2uAAAAUgAAAAAAAAAAAAAAAAAAAAAAAAL3AAAAAAAAAAAAAAAAAAAAAAAAAAAAAAAAAAAA&#10;AAAAAAAAAAAAAP/+CgAB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+/bGAAAAx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r0sQAAAAAAAAAA&#10;AAAAAAAAAAAAAAAAAAQAHQAAAAAAAAAAAAAAAAAAAAAAAAAAAAAAAAAAAAAAAAAAAAAAAAACAx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CVwAAAAAAAAAAAAAA&#10;AAAAAAAAAAAAAAAAAAAAAAAAAAAAAAAAAAAAAAAAAAAAAAAAAAAAAAAAAAAAAAAAAAAAAAAAAAAA&#10;AAAAAAAAAAAAAAAAAAAAAAAAAeP///j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D+ANYA&#10;AAAAAAAAAAAAAAAAAAAAAAAAAAAAAAAAAAAAAAX/G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//0AAAAAAAAAAAAAAAAAAAAAAAAAAAAA&#10;AAAAAAAAAAAAAAAAAAAAAAAAAAAAAAAAAAAAAAAAAAAAAAAAAAAA/wA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IJgAA/x0AAAAAAAAAAAAAAAAAAAAAAAAAAAAAAAAA&#10;AAAAAAAAAAAAAAAAAAAAAAAAAAAAAAAAAAAAAAAAAAAAAAAAAAAAAAAAAAAAAAAAAAAAAAAAAAAA&#10;AAAA/vyz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APbAAAAAAAAAAAAAAAA&#10;AAAAAAAAAAAAAAAAAAAAAAAAAAAAAAAAAAEBH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FBUUAAAAAAAAAAAAAAAAAAAAAAAAAAAAAAAAAAAAAAAAAAAAAAAAAAAAAAAAA&#10;AAAAAAAAAAAAAAAAAAAAAAAAAAAAAAAAAAAAAAAAAAAAAAAAAAAAAAAAAQDxAPz3y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roA&#10;AAAAAAAAAAAAAAAAAQDx///z6wAAAAAAAAAAAAAAAAAAAAAAAAAAAAAAAAAAAAAAAAAAAQETDgAA&#10;/x0AAAAAAAAAAAAAAAAAAAAAAAAAAAAAAAAAAAAAAAAAAAD8A9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Cpzvy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N&#10;FQABADkAAAAAAAAAAAAAAAAAAAAAAAAAAAAAAAAAAAAAAAAAAAAAAAAAAAAAAAAAAAAAAAAAAAAA&#10;AAAAAAAAAAAAAAAAAAAAAAAAAAAAAAAAAAAAAAAAAAAA/wC9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38aIBAQGlAAAMEgAA&#10;Bvn//+3yAAAAAAAAAAAAAAAAAAAAAAAAAAAAAAAAAAAAAAAAAAAAAAAAAAf5OAD/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AD0AAAAAAAAAAAAAAAAA&#10;AAAAAAAAAAAAAAAAAAAAAAAAAAAAAAAAAAAAAAAAAAAAAAAAAAAAAAAAAAAAAAAAAAAAAAAAAAAA&#10;AAAAAAAAAAAAAAAAAAAAAAAAABoUt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//QAAAOsAAAAAAAAAAAAAAAAAAAAA&#10;AAAAAAAAAAAAAAAAAAAAAAAAAAAAAAAAAAAAAAD/AkEAAP8AAAAAAAAAAAAAAAAAAAAAAAAAAAAA&#10;AAAAAAAAAAAAAAD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IQgAAABSAAAAAAAAAAAAAAAAAAAAAAAAAAAAAAAAAAAAAAAAAAAAAAAABXY7&#10;1QAAIABJREFUAAAAAAAAAAAAAAAAAAAAAAAAAAAAAAAAAAAAAAAAAAAAAAAAAAAAAAAAAAAAAAAA&#10;AAICuv/f3/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IQgAAP8dAAAAAAAAAAAAAAAAAAAAAAAAAAAAAAAAAAAAAAAAAAAA/wD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5uxK&#10;AAAAAAAAAAAAAAAAAAAAAAAAAAAAAAAAAAAAAAAAAAAAAAAAAAAAAAAAAAAAAAAAAAAAAAAAAAAA&#10;AAAAAAAAAAAAAAAAAAAAAAAAAAAAAAAAAAAAAAAAAAD4/r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0W70L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ce&#10;AAAAAAAAAAAAAAAAAAAAAAAAAAAAAAAAAAAAAAAAAAAAAAAAAP/9z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DAAEAQwAAAAAAAAAAAAAAAAAA&#10;AAAAAAAAAAAAAAAAAAAAAAAAAAAAAAAAAAAAAAAAAAAAAAAAAAAAAAAAAAAAAAAAAAAAAAAAAAAA&#10;AAAAAAAAAAAAAAAAAAD/AMf///P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I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k3AP8ADwAAAAAAAAAAAAAAAAAAAAAAAAAAAAAA&#10;AAAAAAAAAAAAAAAAAAAAAAAAAAAAAAAAAAAAAAAAAAAAAAAAAAAAAAAAAAAAAAAAAAAAAAAAAAAA&#10;AAAAAAD7+7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DMQAAAAAAAAAAAAAAAAAAAAAAAAAAAAAA&#10;AAAAAAAAAAAAAAAAAAACAx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ETQAAAAAAAAAAAAAAAAAAAAAAAAAAAAAAAAAAAAAAAAAAAAAAAAAAAAAA&#10;AAAAAAAAAAAAAAAAAAAAAAAAAAAAAAAAAAAAAAAAAAAAAAAAAAAAAAAAAAAAAeP///j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wAAP8AAAAAAAAAAAAAAAAAAAAAAAAAAAAAAAAAAAAAAAAAAAAA&#10;/wA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IJgAG&#10;BR0AAAAAAAAAAAAAAAAAAAAAAAAAAAAAAAAAAAAAAAAAAAAAAAAAAAAAAAAAAAAAAAAAAAAAAAAA&#10;AAAAAAAAAAAAAAAAAAAAAAAAAAAAAAAAAAAAAAAA//6p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8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+QUYE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GBlMAAAAAAAAAAAAAAAAAAAAA&#10;AAAAAAAAAAAAAAAAAAAAAAAAAAAAAAAAAAAAAAAAAAAAAAAAAAAAAAAAAAAAAAAAAAAAAAAAAAAA&#10;AAAAAAAAAAAAAAAAAQDxAPv10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RMO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NFQAA/ysAAAAAAAAAAAAAAAAAAAAAAAAAAAAAAAAA&#10;AAAAAAAAAAAAAAAAAAAAAAAAAAAAAAAAAAAAAAAAAAAAAAAAAAAAAAAAAAAAAAAAAAAAAAAAAAAA&#10;AAAAAP+x/////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fk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jVW+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IAkkAAAAAAAAAAAAAAAAAAAAAAAAAAAAAAAAAAAAAAAAAAAAAAAAAAAAAAAAA&#10;AAAAAAAAAAAAAAAAAAAAAAAAAAAAAAAAAAAAAAAAAAAAAAAAAAAAAAAAAAAAABkVw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IgAAAAAAAAAAAAAAAAAAAAAAAAAAAAAAAAAAAAAAAAAAAAAAAAAAAAAA//3P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hIQgA/v5GAAAAAAAAAAAAAAAA&#10;AAAAAAAAAAAAAAAAAAAAAAAAAAAAAAAAAAAAAAAAAAAAAAAAAAAAAAAAAAAAAAAAAAAAAAAAAAAA&#10;AAAAAAAAAAAAAAAAAAAAAAAArv/f3/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ASWbs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ScAAP8A&#10;AAAAAAAAAAAAAAAAAAAAAAAAAAAAAAAAAAAAAAAAAAAAAAAAAAEC9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5uxKAAAAAAAAAAAAAAAAAAAAAAAAAAAAAAAAAAAAAAAA&#10;AAAAAAAAAAAAAAAAAAAAAAAAAAAAAAAAAAAAAAAAAAAAAAAAAAAAAAAAAAAAAAAAAAAAAAAAAAAA&#10;AAD6Br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P796AACAwAAAAAAAAAAAAAAAAAAAAAAAAAAAAAAAAAA&#10;4OwNAAAA+AAAAAAAAAAAAAAAAAAAAAAAAAAAAAAAAAAAAAAAAAAAAAAAAAD+/LMAAgNqAAAAAAAA&#10;AAAAAAAAAAAAAAAAAAAAAAAAAAAAAAAAAAAAAAAAAAAAAAAAAAAAAAAAAAAAAAAAAAAAAAAAAAAA&#10;AAAAAAAAAAAAAAAAAAAAAAAAAAAAAAAAAAAAAAAAAAAAAAEA8QD/AL0A+ga8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8rAAAAAAAAAAAAAAAAAAAAAAAA&#10;AAAAAAAAAAAAAAAAAAAAAAAAAAAAAAD7A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DAAcMQwD/AAAAAAAAAAAAAAAAAAAAAAAAAAAAAAAAAAAAAAAAAAAAAAAAAAAAAAAA&#10;AAAAAAAAAAAAAAAAAAAAAAAAAAAAAAAAAAAAAAAAAAAAAAAAAAAAAAD/AMf//+3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Ew4ABgAAAAAAAAAAAAAAAAAAAAAAAAAAAAAAAAAAAAAA&#10;AAAAAAAAAAAAAAAAAAAA9O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k3&#10;AP8ADwAAAAAAAAAAAAAAAAAAAAAAAAAAAAAAAAAAAAAAAAAAAAAAAAAAAAAAAAAAAAAAAAAAAAAA&#10;AAAAAAAAAAAAAAAAAAAAAAAAAAAAAAAAAAAAAAAAAAD7/b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D7AeUAAAAAAAAA&#10;AAAAAAAAAAAAAAAAAAAAAAAAAAAAAP/+CgAAAAAAAAAAAAAAAAAAAAAAAAAAAAAAAAAAAAAAAAAA&#10;AAAAAAAAAAAAAQL2AAAAAAAAAAAAAAAAAAAAAAAAAAAAAAAAAAAAAAAAAAAAAAAAAAAAAAAAAAAA&#10;AAAAAAAAAAAAAAAAAAAAAAAAAAAAAAAAAAAAAAAAAAABAPEAAACuAPr9ef/482v/+fOu///24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UYAAAAAAAAAAAAAAAAAAAAAAAAAAAAAAAAAAAAAAAAAAAAAAAAAAAAAAABAPH/&#10;///9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ETQAAAAAAAAAAAAAAAAAA&#10;AAAAAAAAAAAAAAAAAAAAAAAAAAAAAAAAAAAAAAAAAAAAAAAAAAAAAAAAAAAAAAAAAAAAAAAAAAAA&#10;AAAAAAAAAAAAAAAAAAAAAeP///b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BAzEAAADGAAAAAAAAAAAAAAAAAAAAAAAAAAAAAAAAAAAAAAAAAAAAAAAAABsV2ADm&#10;7AAAAAAAAAAAAAAAAAAAAAAAAAAAAAAAAAAAAAAAAAAAAAAAAAAAAAAAAAAAAAAAAAAAAAAAAAAA&#10;AAAAAAAAAAHVAPr/nP//8+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IJgAGBR0AAAAAAAAAAAAAAAAAAAAAAAAAAAAAAAAAAAAA&#10;AAAAAAAAAAAAAAAAAAAAAAAAAAAAAAAAAAAAAAAAAAAAAAAAAAAAAAAAAAAAAAAAAAAAAAAAAAAA&#10;+vq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D07gAAAAAAAAAAAAAAAAAAAAAAAAAAAAAAAAAAAAAAAgAqAAAA&#10;AAAAAAAAAAAAAAAAAAAAAAAAAAAAAAAAAAAAAAAAAAAAAAAAAP/f3/gAAgK6AAAAAAAAAAAAAAAA&#10;AAAAAAAAAAAAAAAAAAAAAAAAAAAAAAAAAAAAAAAAAAAAAAAAAAAAAAABAPEA//+M//nyh///8+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zEAAAAAAAAAAAAAAAAAAAAAAAAAAAAAAAAAAAAA&#10;AAAAAAAAAAAAAAAAAP/9z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BlMAAAAAAAAAAAAAAAAAAAAAAAAAAAAAAAAAAAAAAAAAAAAAAAAAAAAAAAAAAAAA&#10;AAAAAAAAAAAAAAAAAAAAAAAAAAAAAAAAAAAAAAAAAAAAAAAAAAAAAQDx///42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cAAAAAAAAAAAAAAAAAAAAAAAAAAAAAAAAAAAAAAAAAAAAAAAAAAAAAAD8&#10;AO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Zt&#10;FU0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QENFQAA&#10;/ysAAAAAAAAAAAAAAAAAAAAAAAAAAAAAAAAAAAAAAAAAAAAAAAAAAAAAAAAAAAAAAAAAAAAAAAAA&#10;AAAAAAAAAAAAAAAAAAAAAAAAAAAAAAAAAAAAAAAA/f2l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dAAAAAAAAAAAAAAAAAAAAAAAAAAAAAAAAAAAAAAAAAAAAAAAAAAAAAAAACf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IAkkAAAAAAAAAAAAAAAAAAAAAAAAAAAAAAAAAAAAA&#10;AAAAAAAAAAAAAAAAAAAAAAAAAAAAAAAAAAAAAAAAAAAAAAAAAAAAAAAAAAAAAAAAAAAAAAAAAAAA&#10;AAAAAPz3y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d+7U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EA8QAAAAAAAAAAAAAA&#10;AAAAAAAAAAAAAAAAAAAAAAAAAPoHAAAAAAAAAAAAAAAAAAAAAAAAAAAAAAAAAAAAAAAAAAAAAAAA&#10;AAAAAAAAAAAAAAAAAAAAAAAAAAAAAAAAAAAAAAAAAAAAAAAAAP//jP/58nn/+fOu///z6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0VAAAAAAAAAAAAAAAA&#10;AAAAAAAAAAAAAAAAAAAAAAAAAAAAAAAAAAAAAAAAAAD//+3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hIQgA/v5GAAAAAAAAAAAAAAAAAAAAAAAAAAAAAAAAAAAAAAAAAAAAAAAAAAAAAAAA&#10;AAAAAAAAAAAAAAAAAAAAAAAAAAAAAAAAAAAAAAAAAAAAAAAAAAAAAAAAAAAArv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D+ANYAAAAAAAAAAAAAAAAAAAAAAAAAAAAAAAAA&#10;AAAAAAAAAAAAAAAAAAAAAAAAAAAAAAAAAAAAAAAAAAAAAAAAAAAAAAAAAAAAAAAAAQL2AAAAAAAA&#10;AAAAAAAAAAAAAAAAAAAAAAAAAAICuv/69N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7EQAAAAAAAAAAAAAAAAAAAAAAAAAAAAAAAAAA&#10;AAAAAAAAAAAAAAAAAAAA/wD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5uxKAAAA&#10;AAAAAAAAAAAAAAAAAAAAAAAAAAAAAAAAAAAAAAAAAAAAAAAAAAAAAAAAAAAAAAAAAAAAAAAAAAAA&#10;AAAAAAAAAAAAAAAAAAAAAAAAAAAAAAAAAAAAAAAaFL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EfuQbsAACAASURBVAAA&#10;AAAAAAAAAAAAAAAAAAAAAAAAAAAAAAAAAAAAAAAAAAAAAAAAAAAAAAAAAAAAAAAAAAAAAAAAAAAA&#10;AAAAAAAAAAAAAAAAAAAAAAAAAAAAAAAAAAAAAAAAAAAAAPv10wAAAAAAAAAAAAAAAAAAAAAAAAAA&#10;AAH/ov/38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hQAAAAAAAAAAAAAAAAAAAAAAAAAAAAAAAAAAAAAAAAAAAAAAAAAAAAA&#10;AAEA5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EAQwAAAAAAAAAAAAAAAAAAAAAA&#10;AAAAAAAAAAAAAAAAAAAAAAAAAAAAAAAAAAAAAAAAAAAAAAAAAAAAAAAAAAAAAAAAAAAAAAAAAAAA&#10;AAAAAAAAAAAAAAD/AMf/39/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EA5wAAAAAAAAAA&#10;AAAAAAAAAAAAAAAAAAAAAAAAAAAAAAAAAAAAAAAAAAAAAAAAAAAAAAAAAAAAAAAAAAAAAAAAAAAA&#10;AAAAAAAAAP////0AAACuAAAAAAAAAAAAAAAAAAAAAAD59b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BSQAAAAAAAAAAAAAAAAAAAAAAAAAAAAAAAAAAAAAAAAAAAAAAAAAAAAAAP//3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k3AP8ADwAAAAAAAAAAAAAAAAAAAAAAAAAAAAAAAAAA&#10;AAAAAAAAAAAAAAAAAAAAAAAAAAAAAAAAAAAAAAAAAAAAAAAAAAAAAAAAAAAAAAAAAAAAAAAAAAAA&#10;AAD7AK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P//3gAAAAAAAAAAAAAAAAAAAAAA&#10;AAAAAAAAAAAAAAAAAP0IAAAAAAAAAAAAAAAAAAAAAAAAAAAAAAAAAAAAAAAAAAAAAAAAAAAAAAAA&#10;AAAA+gDDAAAAAAAAAAAAAAAAAAAAAAAABy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v8pAAAAAAAA&#10;AAAAAAAAAAAAAAAAAAAAAAAAAAAAAAAAAAAAAAAAAAAAAAD7A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MDWwAAAAAAAAAAAAAAAAAAAAAAAAAAAAAAAAAAAAAAAAAAAAAAAAAAAAAAAAAA&#10;AAAAAAAAAAAAAAAAAAAAAAAAAAAAAAAAAAAAAAAAAAAAAAAAAAAAAAAAAdX///P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UKOgEGDW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D7AeUAAAAAAAAAAAAAAAAAAAAAAAAAAAAAAAAAAAAAAAYD&#10;NQAAAAAAAAAAAAAAAAAAAAAAAAAAAAAAAAAAAAAAAAAAAAAAAAAAAAAAAAAAAAAAAAAAAAAAAAAA&#10;AAAAAAAAAAAABwQ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HQAAAAAAAAAAAAAAAAAAAAAAAAAAAAAAAAAAAAAAAAAA&#10;AAAAAAAAAAAAAPT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/NWAw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IJgD/AA8A&#10;AAAAAAAAAAAAAAAAAAAAAAAAAAAAAAAAAAAAAAAAAAAAAAAAAAAAAAAAAAAAAAAAAAAAAAAAAAAA&#10;AAAAAAAAAAAAAAAAAAAAAAAAAAAAAAAAAAAA+vqt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ADA1sAAQA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D///PrAAAAAAAAAAAAAAAAAAAAAAAAAAAAAAAAAAAAAAAB//QAAAAAAAAAAAAAAAAA&#10;AAAAAAAAAAAAAAAAAAAAAAAAAAAAAAAAAAAAAAAAAAAABvkAAAAAAAAAAAAAAAAAAAAAAP8BD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NFQAAAAAAAAAAAAAAAAAAAAAAAAAAAAAAAAAAAAAAAAAAAAAAAAAAAAAAAQDx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GBmEAAAAAAAAAAAAAAAAAAAAAAAAA&#10;AAAAAAAAAAAAAAAAAAAAAAAAAAAAAAAAAAAAAAAAAAAAAAAAAAAAAAAAAAAAAAAAAAAAAAAAAAAA&#10;AAAAAAAAAAAAAAHj///42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KHQAGDYQA&#10;/wA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dUAAP8rAAAAAAAAAAAAAAAAAAAAAAAAAAAA/wJBAAAAugAAAAAAAAAAAAAAAAAAAAAAAAAAAAAA&#10;AAAAAAAAAAAAAAAAAAAAAAD//+3yAQUKlgACA2oAAAAAAAAAAAAaFL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F/xsAAAEAAAAA&#10;AAAAAAAAAAAAAAAAAAAAAAAAAAAAAAAAAAAAAAAAAAAAAP4A1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LM7Y2AAAgAElEQVQAAAAAAAAAAAAAAAAAAAAAAAAAAAAA&#10;AAAAAAAAAAAAAAAAAAAAAAEBDRUABgAdAAAAAAAAAAAAAAAAAAAAAAAAAAAAAAAAAAAAAAAAAAAA&#10;AAAAAAAAAAAAAAAAAAAAAAAAAAAAAAAAAAAAAAAAAAAAAAAAAAAAAAAAAAAAAAAAAAAAAP78s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HAEFCjoAAAAAAAAAAID/fwAAAAAAAAAAAAAAAAAAAAAAAAAAAAAAAAAAAAAAAAAAAAAAAAAA&#10;AAAAAAAAAAAAAAAAAAAAAAAAAAAAAAAAAAAAAAAAAAAAAAAAAAAAAAAAAAAAAAAAAAAAAAAAAAAA&#10;AAAAAAAAAAAAAAAAAAAAAAAAAAAAAAAAAgMYAP8AGQACACoA/wAPAAYDAAAA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B/s0A/wErAAAA&#10;AAAAAAAAAAAAAAAAAAAAAAAAAP8dAQEIJv//+NoAAAAAAAAAAAAAAAAAAAAAAAAAAAAAAAAAAAAA&#10;AAAAAAAAAAAAAAAA//v2xgEBCOwABAIUAPwA4//f3/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BYA/wAAAAAAAAAAAAAAAAAA&#10;AAAAAAAAAAAAAAAAAAAAAAAAAAAAAAAAAAL/2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FAFYA&#10;AAAAAAAAAAAAAAAAAAAAAAAAAAAAAAAAAAAAAAAAAAAAAAAAAAAAAAAAAAAAAAAAAAAAAAAAAAAA&#10;AAAAAAAAAAAAAAAAAAAAAAAAAAAAAAAAAAAAAQDxAPz3y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HQACA2oAAAAAAAAAAAAAAAAA&#10;AAAAAAAAAAAAAAAAAAAAAAAAAAAAAAAAAAAAAAAAAAAAAAAAAAAAAAAAAAAAAAAAAAAAAAAAAAAA&#10;AAAAAAAAAAAAAAAAAAAAAAAAAAAAAAAAAAAAAAAAAAAAAAAAAAAAAAAAAAAAAAAAAAAAAAAAAAAA&#10;AAAB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YB36g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gElAAAAAAAAAAAAAAAAAAAAAAAAAAAAAAAAAAAAAAAA&#10;AAAAAAAAAAAAAAD+AO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hIQgAAQA5AAAAAAAAAAAAAAAAAAAA&#10;AAAAAAAAAAAAAAAAAAAAAAAAAAAAAAAAAAAAAAAAAAAAAAAAAAAAAAAAAAAAAAAAAAAAAAAAAAAA&#10;AAAAAAAAAAAAAAAAAP8Avf////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CAZ4gAAAAAAAAAAAAAAAAAAAAAAAAAAAAAAAAAAAAAAAP8rAQEB&#10;A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HAAAAAAAAAAAAAAAAAAAAAAAAAAAAAAAAAAAAAAAAAAAAAAAAAAAAAAA+wHl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5uxKAAAAAAAAAAAAAAAAAAAAAAAAAAAAAAAAAAAAAAAAAAAA&#10;AAAAAAAAAAAAAAAAAAAAAAAAAAAAAAAAAAAAAAAAAAAAAAAAAAAAAAAAAAAAAAAAAAAAAAAAAAAa&#10;FL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P/f3/gAAQDx&#10;AAAAAAAAAAAAAAAAAAAAAAAAAAAAAAAAAAAAAAAABy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x0A&#10;AAAAAAAAAAAAAAAAAAAAAAAAAAAAAAAAAAAAAAAAAAAAAAAAAAAAAAD07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DAAAAUgAAAAAAAAAAAAAAAAAAAAAAAAAAAAAAAAAAAAAAAAAAAAAAAAAAAAAAAAAAAAAA&#10;AAAAAAAAAAAAAAAAAAAAAAAAAAAAAAAAAAAAAAAAAAAAAAAAAAAAAK7/39/4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P4A1gAAAAAAAAAAAAAAAAAA&#10;AAAAAAAAAAAAAAAAAAAABgUs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SEhCAAAAAAAAAAAAAAAAAAA&#10;AAAAAAAAAAAAAAAAAAAAAAAAAAAAAAAAAAAAAAAA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k3AAAA&#10;AAAAAAAAAAAAAAAAAAAAAAAAAAAAAAAAAAAAAAAAAAAAAAAAAAAAAAAAAAAAAAAAAAAAAAAAAAAA&#10;AAAAAAAAAAAAAAAAAAAAAAAAAAAAAAAAAAAAAAD6AM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P/9zwAAAAAAAAAAAAAAAAAAAAAAAAAAAAAA&#10;AAAAAAAA/wA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MDWwAAAAAAAAAAAAAAAAAAAAAA&#10;AAAAAAAAAAAAAAAAAAAAAAAAAAAAAAAAAAAAAAAAAAAAAAAAAAAAAAAAAAAAAAAAAAAAAAAAAAAA&#10;AAAAAAAAAAAAAAD/AMf///P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D8/uwAAAAAAAAAAAAAAAAAAAAAAAAAAAAAAAAAAAAAAAEAO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f8bAAAAAAAAAAAAAAAAAAAAAAAAAAAAAAAAAAAAAAAAAAAAAAAAAAAAAAADAv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IJgD/AA8AAAAAAAAAAAAAAAAAAAAAAAAAAAAAAAAAAAAAAAAA&#10;AAAAAAAAAAAAAAAAAAAAAAAAAAAAAAAAAAAAAAAAAAAAAAAAAAAAAAAAAAAAAAAAAAAAAAAA+/u7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IBniAAAAAAAAAAAAAAAAAAAAAAAAAAAAAAAAAAAAAAAAAAABAQE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FgAAAAAAAAAAAAAA&#10;AAAAAAAAAAAAAAAAAAAAAAAAAAAAAAAAAAAAAAAA/Pv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5bh8I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GBmEAAAAAAAAAAAAAAAAAAAAAAAAAAAAAAAAAAAAAAAAAAAAAAAAAAAAAAAAAAAAAAAAA&#10;AAAAAAAAAAAAAAAAAAAAAAAAAAAAAAAAAAAAAAAAAAAAAAAAAAHj///42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+ASUAAAAAAAAAAAAAAAAAAAAAAAAAAAAAAAAA&#10;AAAAAAAAAAAAAAAAAAAAAPwD2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DRUAAP8dAAAAAAAAAAAAAAAAAAAAAAAA&#10;AAAAAAAAAAAAAAAAAAAAAAAAAAAAAAAAAAAAAAAAAAAAAAAAAAAAAAAAAAAAAAAAAAAAAAAAAAAA&#10;AAAAAAAAAAAAAPr6n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2j4q8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9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CoAAAAAAAAAAAAAAAAAAAAAAAAAAAAAAAAAAAAAAAAAAAAA&#10;AAAAAAAAAAD07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FAFYAAAAAAAAAAAAAAAAAAAAAAAAAAAAAAAAAAAAAAAAA&#10;AAAAAAAAAAAAAAAAAAAAAAAAAAAAAAAAAAAAAAAAAAAAAAAAAAAAAAAAAAAAAAAAAAAAAAAAAQDx&#10;AAD53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AQMABgwPAAAAAAAAAAAAAAAAAAAAAAAAAAAAAAAAAAAAAAAAAAAAAAAAAAAB1f////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IQgAAQA5AAAAAAAAAAAAAAAAAAAAAAAAAAAAAAAAAAAAAAAAAAAAAAAAAAAAAAAAAAAA&#10;AAAAAAAAAAAAAAAAAAAAAAAAAAAAAAAAAAAAAAAAAAAAAAAAAAAAAP39pf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wSAAAAAAAAAAAA&#10;AAAAAAAAAAAAAAAAAAAAAAAAAAAAAAAAAAAAAAAAAAAA/9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5uxKAAAAAAAA&#10;AAAAAAAAAAAAAAAAAAAAAAAAAAAAAAAAAAAAAAAAAAAAAAAAAAAAAAAAAAAAAAAAAAAAAAAAAAAA&#10;AAAAAAAAAAAAAAAAAAAAAAAAAAAAAAAAAAAcF8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9CAAAAAAAAAAAAAAAAAAAAAAAAAAAAAAA&#10;AAAAAAAAAAAAAAAAAAAAAAAA+vv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AAAUgAAAAAAAAAAAAAAAAAAAAAAAAAA&#10;AAAAAAAAAAAAAAAAAAAAAAAAAAAAAAAAAAAAAAAAAAAAAAAAAAAAAAAAAAAAAAAAAAAAAAAAAAAA&#10;AAAAAAAAAAAAAK7/39/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k3AAAAAAAAAAAAAAAAAAAAAAAAAAAAAAAAAAAAAAAAAAAA&#10;AAAAAAAAAAAAAAAAAAAAAAAAAAAAAAAAAAAAAAAAAAAAAAAAAAAAAAAAAAAAAAAAAAAAAAAAAAD6&#10;Br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AgwA&#10;AAAAAAAAAAAAAAAAAAAAAAAAAAAAAAAAAAAAAAAAAAAAAAAAAAHj/9/f+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6Bp50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MDWwAAAAAAAAAAAAAAAAAAAAAAAAAAAAAAAAAAAAAAAAAAAAAAAAAAAAAAAAAAAAAA&#10;AAAAAAAAAAAAAAAAAAAAAAAAAAAAAAAAAAAAAAAAAAAAAAAAAAD/AMf//+3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gElAAAAAAAAAAAAAAAAAAAA&#10;AAAAAAAAAAAAAAAAAAAAAAAAAAAAAAD/y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IJgD/AA8AAAAA&#10;AAAAAAAAAAAAAAAAAAAAAAAAAAAAAAAAAAAAAAAAAAAAAAAAAAAAAAAAAAAAAAAAAAAAAAAAAAAA&#10;AAAAAAAAAAAAAAAAAAAAAAAAAAAAAAAA+wC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HAAAAAAAAAAAAAAAAAAAAAAAAAAAAAAAAAAAAAAA&#10;AAAAAAAAAAD6+9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DRUABgAdAAAAAAAAAAAAAAAAAAAAAAAAAAAAAAAAAAAAAAAAAAAAAAAAAAAAAAAAAAAAAAAA&#10;AAAAAAAAAAAAAAAAAAAAAAAAAAAAAAAAAAAAAAAAAAAAAAAAAPr6n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jAP78swAAAAAAAAAAAAAAAAAAAAAAAAAAAAAAAAAAAAAAAAAA&#10;AAAAAAAAAAAAAAAAAAAAAAAAAAAAAAAAAAAAAAAAAAAAAAAAAAAAAAAAAAAAAAAAAAAAAAAAAAAA&#10;AAAAAAAAAAAAAAAAAAAAAAAAAAAAAAAAAAAAAAAAAAAAAAAAAAAAAAIDGAD/ABkAAgAqAP8AD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hINI8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FAFYAAAAA&#10;AAAAAAAAAAAAAAAAAAAAAAAAAAAAAAAAAAAAAAAAAAAAAAAAAAAAAAAAAAAAAAAAAAAAAAAAAAAA&#10;AAAAAAAAAAAAAAAAAAAAAAAAAAAAAAAAAQDx///42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k//v2xgAAAAAAAAAAAAAAAAAAAAAAAAAAAAAAAAAAAAAAAAAAAAAAAAAAAAAA&#10;AAAAAAAAAAAAAAAAAAAAAAAAAAAAAAAAAAAAAAAAAAAAAAAAAAAAAAAAAAAAAAAAAAAAAAAAAAAA&#10;AAAAAAAAAAAAAAAAAAAAAAAAAAAAAAAAAAAAAAAAAAAAAAAAAAAAAAAAAQETDgAF+l0AAQA5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Ew4AAQA5AAAAAAAAAAAAAAAAAAAAAAAA&#10;AAAAAAAAAAAAAAAAAAAAAAAAAAAAAAAAAAAAAAAAAAAAAAAAAAAAAAAAAAAAAAAAAAAAAAAAAAAA&#10;AAAAAAAAAAAAAP39p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7fL/+vOVAAEA8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Pz+7AAA&#10;AAAAAAAAAAAAAAAAAAAAAAAAAAAAAAAAAAAA/v5GASEhCAAAAAAAAAAAAAAAAAAAAAAAAAAAAAAA&#10;AAAAAAAAAAAAAAAAAAAAAAAAAAAAAPj5yAAAAAAAAAAAAAAAAAAAAAAAAAAAAAAAAAAAAAAAAAAA&#10;AAAAAAAAAAAAAAAAAAAAAAAAAAAAAAAAAAAAAAAAAAAAAAAAAAAAAAAAAAAAAAAAAAAAAAAAAAAA&#10;AAAAAAAAAAD/AMcA//+MAPoAcQD69F//+fOu/9/f+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vpEAAAAAAAAAAAAAAAAAAAAAAAAAAAAAAAAAAAAAAAAAAAAAAAA&#10;AAAAAAAAAAAAAAAAAAAAAAAAAAAAAAAAAAAAAAAAAAAAAAAAAAAAAAAAAAAAAAAAAAAAAAD898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5/YgA/v2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P//+NoBBg3HAAEAOQAAAAAAAAAA&#10;AAAAAAAAAAAAAAAAAAAAAADl6ygAAADQAAAAAAAAAAAAAAAAAAAAAAAAAAAAAAAAAAAAAAAAAAAA&#10;AAAAAAAAAAAA+d0AAAUAAAAAAAAAAAAAAAAAAAAAAAAAAAAAAAAAAAAAAAAAAAAAAAAAAAAAAAAA&#10;AAAAAAAAAAAAAAAAAAAAAAAAAAAAAAAAAAAAAAAAAAAAAAAAAAAAAf+iAP3+9AD8A9v///P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ISEIAAAAUgAAAAAAAAAAAAAAAAAAAAAAAAAAAAAAAAAAAAAAAAAAAAAAAAAAAAAAAAAAAAAAAAAA&#10;AAAAAAAAAAAAAAAAAAAAAAAAAAAAAAAAAAAAAAAAAAAAAAAAAK7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bjAAAA4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PsAqgAAAAAAAAAAAAAAAAAAAAAAAAAAAAAAAAAA&#10;AAAAAQJJAAAAAAAAAAAAAAAAAAAAAAAAAAAAAAAAAAAAAAAAAAAAAAAAAAAAAAAAAAD////9AP8A&#10;xwAAAAAAAAAAAAAAAAAAAAAAAAAAAAAAAAAAAAAAAAAAAAAAAAAAAAAAAAAAAAAAAAAAAAAAAAAA&#10;AAAAAAAAAAAAAAAAAAH/ogD6+4IA+gZq//j0uv/79sb///P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Z98e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5OkyAAAAAAAA&#10;AAAAAAAAAAAAAAAAAAAAAAAAAAAAAAAAAAAAAAAAAAAAAAAAAAAAAAAAAAAAAAAAAAAAAAAAAAAA&#10;AAAAAAAAAAAAAAAAAAAAAAAAAAAAAAAAAAAaFL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///z6wD/AMcAAAAAAAAAAAAAAAAAAAAAAAAAAAAAAAAAAP8rAQEB&#10;AwAAAAAAAAAAAAAAAAAAAAAAAAAAAAAAAAAAAAAAAAAAAAAAAAAAAAAAAAAAAP/9zwAAAAAAAAAA&#10;AAAAAAAAAAAAAAAAAAAAAAAAAAAAAAAAAAAAAAAAAAAAAAAAAAAAAAAAAAAAAAAAAAAAAAAAAAAA&#10;AAAAAP4A6v//+Nr//+3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AMDWwAAAAAAAAAAAAAAAAAAAAAAAAAA&#10;AAAAAAAAAAAAAAAAAAAAAAAAAAAAAAAAAAAAAAAAAAAAAAAAAAAAAAAAAAAAAAAAAAAAAAAAAAAA&#10;AAAAAAAAAAACArr/39/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+/2yAAAAAAAAAAAAAAAAAAAAAAAAAAAAAAAAAAAAAAAAByMAAAAAAAAAAAAAAAAA&#10;AAAAAAAAAAAAAAAAAAAAAAAAAAAAAAAAAAAAAAAAAAD8A9sAAAAAAAAAAAAAAAAAAAAAAAAAAAAA&#10;AAAAAAAAAAAAAAAAAAAAAAAAAAAAAAAAAAAAAAAAAAAAAAAAAAAAAAAAAAAAAAABAXQBBw2kAQcO&#10;hwEBEw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87hVEAACAA&#10;SURBVAAAAAAAAAAAAAAAAAAAAAAAAAAAAAAAAAAAAAAAAAAAAAAAAAAAAAAAAAAAAAAAAAAAAAAA&#10;AAAAAAAAAAAAAAAAAAAAAAAAAAAAAAAAAAAAAAAAAAAAAAAAAAAAAAAAAAAAAAAAAAAAAAAAAAAA&#10;AAAAAAAAAAAAAAAAAAAAAAAHIwD/AA8AAAAAAAAAAAAAAAAAAAAAAAAAAAAAAAAAAAAAAAAAAAAA&#10;AAAAAAAAAAAAAAAAAAAAAAAAAAAAAAAAAAAAAAAAAAAAAAAAAAAAAAAAAAAAAAAAAAAA+P63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wAPAAEAOQACA2oABgV+AAYAjwAGDKEABgV+AAD/HQAAAAAAAAAAAAAAAAAAAAAA&#10;AAAAAAAAAAAAAAAAAAAAAAAB4///8+sAAAAAAAAAAAAAAAAAAAAAAAAAAAAAAAAAAAAAAAAAAAEB&#10;Ew4AAP8dAAAAAAAAAAAAAAAAAAAAAAAAAAAAAAAAAAAAAAAAAAAA+fu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BmEAAAAAAAAA&#10;AAAAAAAAAAAAAAAAAAAAAAAAAAAAAAAAAAAAAAAAAAAAAAAAAAAAAAAAAAAAAAAAAAAAAAAAAAAA&#10;AAAAAAAAAAAAAAAAAAAAAAAAAAAAAAHV///z6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Zxcw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r8AAAAAAAAAAAAAAAAAAAAAAAAAAAAAAAAAAAAAAAAAAAAAAAAAB/k4AP8BAAAAAAAAAAAA&#10;AAAAAAAAAAAAAAAAAAAAAAAAAAAAAAHj///42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Ch0ABgMdAAAAAAAAAAAAAAAAAAAAAAAAAAAA&#10;AAAAAAAAAAAAAAAAAAAAAAAAAAAAAAAAAAAAAAAAAAAAAAAAAAAAAAAAAAAAAAAAAAAAAAAAAAAA&#10;AAAAAAAAAPr6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FA04AAAAAAAAAAAAAAAAAAAAAAAAAAAAAAAAAAAAAAAAAAAAA&#10;AAAAAAAAAAAAAAAAAAAAAAAAAAAAAAAAAAAAAAAAAAAAAAAAAAAAAAAAAAAAAAAAAAAAAAHj///4&#10;2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D////9AAAB1QAAAAAAAAAAAAAAAAAAAAAAAAAAAAAAAAAAAAAAAAwSAAAAAAAAAAAAAAAAAAAA&#10;AAAAAAAAAAAAAAAAAAAAAAAAAAAAAAAAAAAAAAAA+Pu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Ew4AAQA5AAAAAAAAAAAAAAAAAAAAAAAAAAAAAAAAAAAAAAAAAAAAAAAAAAAAAAAAAAAAAAAA&#10;AAAAAAAAAAAAAAAAAAAAAAAAAAAAAAAAAAAAAAAAAAAAAAAAAP78s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D+/MEAAAAA&#10;AAAAAAAAAAAAAAAAAAAAAAAAAAAAAAAAAAT9JQAAAAAAAAAAAAAAAAAAAAAAAAAAAAAAAAAAAAAA&#10;AAAAAAAAAAAAAAAAAAAA///24wD/AM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vpEAAAAAAAAAAAA&#10;AAAAAAAAAAAAAAAAAAAAAAAAAAAAAAAAAAAAAAAAAAAAAAAAAAAAAAAAAAAAAAAAAAAAAAAAAAAA&#10;AAAAAAAAAAAAAAAAAAAAAAAAAAEA8QD898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ISEIAAAAUgAAAAAAAAAAAAAAAAAAAAAAAAAAAAAA&#10;AAAAAAAAAAAAAAAAAAAAAAAAAAAAAAAAAAAAAAAAAAAAAAAAAAAAAAAAAAAAAAAAAAAAAAAAAAAA&#10;AAAAAAAA/7H////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5OkyAAIDAAAAAAAAAAAAAAAAAAAAAAAAAAAAAAAAAAAAAAAAAAAA&#10;AAAAAAAAAAAAAAAAAAAAAAAAAAAAAAAAAAAAAAAAAAAAAAAAAAAAAAAAAAAAAAAAAAAAAAAZFc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hIQj/39/4AAAAAAAAAAAAAAAAAAAAAAAAAAAAAAAAAAAAAAAAAAAAAAAAAAAAAAAAAAAAAAAA&#10;AAAAAAAAAAAAAAAAAAAAAAAAAAAAvMu6MQ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AcMWwD/AAAAAAAAAAAAAAAAAAAAAAAAAAAAAAAAAAAAAAAAAAAAAAAAAAAAAAAAAAAAAAAA&#10;AAAAAAAAAAAAAAAAAAAAAAAAAAAAAAAAAAAAAAAAAAAAAAAAAK7/39/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OwN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HIwD/AA8AAAAAAAAAAAAAAAAAAAAAAAAA&#10;AAAAAAAAAAAAAAAAAAAAAAAAAAAAAAAAAAAAAAAAAAAAAAAAAAAAAAAAAAAAAAAAAAAAAAAAAAAA&#10;AAAAAAAAAAAA+gD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peYai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GBmEAAAAAAAAAAAAAAAAAAAAAAAAAAAAAAAAAAAAAAAAAAAAAAAAA&#10;AAAAAAAAAAAAAAAAAAAAAAAAAAAAAAAAAAAAAAAAAAAAAAAAAAAAAAAAAAAAAAAA/wDH///z6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ME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s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7E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Ch0AAP8dAAAAAAAAAAAAAAAAAAAAAAAAAAAAAAAAAAAAAAAAAAAAAAAAAAAAAAAAAAAAAAAAAAAA&#10;AAAAAAAAAAAAAAAAAAAAAAAAAAAAAAAAAAAAAAAAAAAAAPv9s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C&#10;F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CF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FA04AAAAAAAAA&#10;AAAAAAAAAAAAAAAAAAAAAAAAAAAAAAAAAAAAAAAAAAAAAAAAAAAAAAAAAAAAAAAAAAAAAAAAAAAA&#10;AAAAAAAAAAAAAAAAAAAAAAAAAAAAAAHj///24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O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AgwAAAAAAAAAAAAAAAAAAAAAAAAAAAAAAAAAAAAAAAAAAAAAAAAAAAAAAAAAAAAAAAAAAAAA&#10;AAAAAAAAAAAAAAAAAAAAAAAAAAAAAAAAAAAAAAD8/u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Ew4AAQA5AAAAAAAAAAAAAAAAAAAAAAAAAAAA&#10;AAAAAAAAAAAAAAAAAAAAAAAAAAAAAAAAAAAAAAAAAAAAAAAAAAAAAAAAAAAAAAAAAAAAAAAAAAAA&#10;AAAAAAAAAPr6n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v3o&#10;AAAAAAAAAAAAAAAAAAAAAAAAAAAAAAAAAAAAAAAAAAAAAAAAAAAAAAAAAAAAAAAAAAAAAAAAAAAA&#10;AAAAAAAAAAAAAAAAAAAAAAAAAAAAAAAABP0l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DG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gElAAAAAAAAAAAA&#10;AAAAAAAAAAAAAAAAAAAAAAAAAAAAAAAAAAAAAAAAAAAAAAAAAAAAAAAAAAAAAAAAAAAAAAAAAAAA&#10;AAAAAAAAAAAAAAAAAAAAAAX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vpEAAAAAAAAAAAAAAAAAAAAAAAAAAAAAAAAAAAAAAAAAAAAAAAAAAAA&#10;AAAAAAAAAAAAAAAAAAAAAAAAAAAAAAAAAAAAAAAAAAAAAAAAAAAAAAAAAAAAAAEA8QAA+d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MCD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wA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vzVq&#10;Y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H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ISEI&#10;AAAAUgAAAAAAAAAAAAAAAAAAAAAAAAAAAAAAAAAAAAAAAAAAAAAAAAAAAAAAAAAAAAAAAAAAAAAA&#10;AAAAAAAAAAAAAAAAAAAAAAAAAAAAAAAAAAAAAAAAAAD9/aX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vYAAAAAAAAAAAAAAAAAAAAAAAAAAAAAAAAAAAAA&#10;AAAAAAAAAAAAAAAAAAAAAAAAAAAAAAAAAAAAAAAAAAAAAAAAAAAAAAAAAAAAAAAAAAAAAAD+AS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K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SEhCAAA/x0AAAAAAAAAAAAAAID/fwAAAAAAAAAAAAAAAAAAAAAAAAAAAAAA&#10;AAAAAAAAAAAAAAAAAAAAAAAAAAAAAAAAAAAAAAAAAAAAAAAAAAAAAAAAAAAAAAAAACAU8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5+s+AAAAAAAAAAAA&#10;AAAAAAAAAAAAAAAAAAAAAAAAAAAAAAAAAAAAAAAAAAAAAAAAAAAAAAAAAAAAAAAAAAAAAAAAAAAA&#10;AAAAAAAAAAAAAAAAAAAAAAAAAAAAAAAcF8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7AeUAAAAAAAAAAAAAAAAAAAAAAAAAAAAAAAAAAAAAAAAAAAAAAAAA&#10;AAAAAAAAAAAAAAAAAAAAAAAAAAAAAAAAAAAAAAAAAAAAAAAAAAAAAAAAAAACAC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DpFQAAAAAA&#10;AAAAAAAAAAAAAAAAAAAAAAAAAAAAAAAAAAAAAAAAAAAAAAAAAAAAAAAAAAAAAAAAAAAAAAAAAAAA&#10;AAAAAAAAAAAAAAAAAAAAAAAAAAAAAP/f3/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AABTwAAAAAAAAAAAAAAAAAAAAAAAAAAAAAAAAAAAAAAAAAAAAAA&#10;AAAAAAAAAAAAAAAAAAAAAAAAAAAAAAAAAAAAAAAAAAAAAAAAAAAAAAAAAAAAAAAAAAAAAK7/39/4&#10;AAAAAAAAAAAAAAAAAAAAAAAAAAAAAAAAAAAAAAAAAAAAAAAAAAAAAAAAAAAAAHsZ6ec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5AAAAAAAAAAAAAAAAAAAAAAAAAAAAAAAAAAAAAAAAAAAAAAAAAAAAAAAAAAAAAAAAAAAA&#10;AAAAAAAAAAAAAAAAAAAAAAAAAAAAAAAAAAAAAAAA/wAPAQETD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HAikAAAAAAAAAAAAAAAAAAAAAAAAA&#10;AAAAAAAAAAAAAAAAAAAAAAAAAAAAAAAAAAAAAAAAAAAAAAAAAAAAAAAAAAAAAAAAAAAAAAAAAAAA&#10;AAAAAAAAAe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ULLQD/AA8AAAAAAAAAAAAAAAAAAAAAAAAAAAAAAAAAAAAAAAAAAAAAAAAAAAAAAAAAAAAAAAAA&#10;AAAAAAAAAAAAAAAAAAAAAAAAAAAAAAAAAAAAAAAAAAAAAAAAGhS2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VAAAA&#10;AAAAAAAAAAAAAAAAAAAAAAAAAAAAAAAAAAAAAAAAAAAAAAAAAAAAAAAAAAAAAAAAAAAAAAAAAAAA&#10;AAAAAAAAAAAAAAAAAAAAAAAAAAAAAgQ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wJBAAAAAAAAAAAAAAAAAAAAAAAAAAAAAAAAAAAAAAAAAAAA&#10;AAAAAAAAAAAAAAAAAAAAAAAAAAAAAAAAAAAAAAAAAAAAAAAAAAAAAAAAAAAAAAAA///k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lcAAAAAAAAAAAAA&#10;AAAAAAAAAAAAAAAAAAAAAAAAAAAAAAAAAAAAAAAAAAAAAAAAAAAAAAAAAAAAAAAAAAAAAAAAAAAA&#10;AAAAAAAAAAAAAAAAAAAAAAAA/wDH/9/f+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jAAAAAAAAAAAAAAAAAAAAAAAAAAAAAAAAAAAAAAAA&#10;AAAAAAAAAAAAAAAAAAAAAAAAAAAAAAAAAAAAAAAAAAAAAAAAAAAAAAAAAAAAAAAAAAAAAQJ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BDAAAA&#10;AAAAAAAAAAAAAAAAAAAAAAAAAAAAAAAAAAAAAAAAAAAAAAAAAAAAAAAAAAAAAAAAAAAAAAAAAAAA&#10;AAAAAAAAAAAAAAAAAAAAAAAAAAAAAgHl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RMOAAD/HQAAAAAAAAAAAAAAAAAAAAAAAAAAAAAAAAAAAAAAAAAAAAAAAAAAAAAAAAAAAAAA&#10;AAAAAAAAAAAAAAAAAAAAAAAAAAAAAAAAAAAAAAAAAAAAAP/9z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CCYAAP8dAAAAAAAAAAAAAAAAAAAAAAAAAAAAAAAA&#10;AAAAAAAAAAAAAAAAAAAAAAAAAAAAAAAAAAAAAAAAAAAAAAAAAAAAAAAAAAAAAAAAAAAAAAAAAAAA&#10;AAAAAPsA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B1wAAAAAAAAAAAAAAAAAAAAAAAAAAAAAAAAAAAAAAAAAAAAAAAAAAAAAAAAAA&#10;AAAAAAAAAAAAAAAAAAAAAAAAAAAAAAAAAAAAAAAAAAAAAAAAAAD/KwEhIQ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vpEAAAA&#10;AAAAAAAAAAAAAAAAAAAAAAAAAAAAAAAAAAAAAAAAAAAAAAAAAAAAAAAAAAAAAAAAAAAAAAAAAAAA&#10;AAAAAAAAAAAAAAAAAAAAAAAAAAAAAAAAAPwA4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FBUUAAAAAAAAAAAAAAAAAAAAAAAAAAAAAAAAAAAAAAAAAAAAAAAAA&#10;AAAAAAAAAAAAAAAAAAAAAAAAAAAAAAAAAAAAAAAAAAAAAAAAAAAAAAAAAAAAAAAAAAHj///z6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390gAAAAAAAAAAAAAAAAAAAAAAAAAAAAAAAAAAAAAAAAAAAAAAAAAAAAAAAAAAAAAAAAAAAAAA&#10;AAAAAAAAAAAAAAAAAAAAAAAAAAAAAAAAAAAAAAAAAADk6T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gM1AAAAAAAAAAAAAAAAAAAAAAAAAAAAAAAAAAAAAAAA&#10;AAAAAAAAAAAAAAAAAAAAAAAAAAAAAAAAAAAAAAAAAAAAAAAAAAAAAAAAAAAAAAAAAAAAAAAAAPwA&#10;4w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EAQwAAAAAAAAAAAAAAAAAAAAAA&#10;AAAAAAAAAAAAAAAAAAAAAAAAAAAAAAAAAAAAAAAAAAAAAAAAAAAAAAAAAAAAAAAAAAAAAAAAAAAA&#10;AAAAAAAAAAAAAAAA9+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DRUAAQA5AAAAAAAAAAAAAAAAAAAAAAAAAAAAAAAAAAAAAAAAAAAAAAAAAAAAAAAAAAAAAAAAAAAA&#10;AAAAAAAAAAAAAAAAAAAAAAAAAAAAAAAAAAAAAAAAAAAAAPr6n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7AeUAAAAAAAAAAAAA&#10;AAAAAAAAAAAAAAAAAAAAAAAAAAAAAAAAAAAAAAAAAAAAAAAAAAAAAAAAAAAAAAAAAAAAAAAAAAAA&#10;AAAAAAAAAAAAAAAAAAAAAAAAAwN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ISEIAAAAUgAAAAAAAAAAAAAAAAAAAAAAAAAAAAAAAAAAAAAAAAAAAAAAAAAAAAAAAAAA&#10;AAAAAAAAAAAAAAAAAAAAAAAAAAAAAAAAAAAAAAAAAAAAAAAAAAAAAAAA9+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htRqO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JNwD/AA8AAAAAAAAAAAAAAAAAAAAAAAAAAAAAAAAAAAAAAAAA&#10;AAAAAAAAAAAAAAAAAAAAAAAAAAAAAAAAAAAAAAAAAAAAAAAAAAAAAAAAAAAAAAAAAAAAAdX////9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gA9AAAAAAAAAAAAAAAA&#10;AAAAAAAAAAAAAAAAAAAAAAAAAAAAAAAAAAAAAAAAAAAAAAAAAAAAAAAAAAAAAAAAAAAAAAAAAAAA&#10;AAAAAAAAAAAAAAAAAAAAAAEA8f//+N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/PrAAAAAAAAAAAAAAAAAAAAAAAAAAAAAAAA&#10;AAAAAAAAAAAAAAAAAAAAAAAAAAAAAAAAAAAAAAAAAAAAAAAAAAAAAAAAAAAAAAAAAAAAAAAAAAAA&#10;AAAAAP8ADwEBCC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skAAAAAAAAA&#10;AAAAAAAAAAAAAAAAAAAAAAAAAAAAAAAAAAAAAAAAAAAAAAAAAAAAAAAAAAAAAAAAAAAAAAAAAAAA&#10;AAAAAAAAAAAAAAAAAAAAAAAAAAAAAQJXAQEB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BAwADA1sAAAAAAAAAAAAAAAAAAAAAAAAAAAAAAAAAAAAAAAAAAAAAAAAAAAAAAAAAAAAAAAAA&#10;AAAAAAAAAAAAAAAAAAAAAAAAAAAAAAAAAAAAAAAAAAAAAAAAAP/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ISEIAAAAUgAAAAAAAAAAAAAAAAAAAAAAAAAAAAAAAAAA&#10;AAAAAAAAAAAAAAAAAAAAAAAAAAAAAAAAAAAAAAAAAAAAAAAAAAAAAAAAAAAAAAAAAAAAAAAAAAAA&#10;AAD9/a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AMcAAAAAAAAAAAAAAAAAAAAAAAAAAAAAAAAAAAAAAAAAAAAA&#10;AAAAAAAAAAAAAAAAAAAAAAAAAAAAAAAAAAAAAAAAAAAAAAAAAAAAAAAAAAAAAAAAAAAABgZhAQEB&#10;A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f3SAAAAAAAAAAAAAAAAAAAAAAAAAAAAAAAAAAAAAAAAAAAA&#10;AAAAAAAAAAAAAAAAAAAAAAAAAAAAAAAAAAAAAAAAAAAAAAAAAAAAAAAAAAAAAAAAAAAAAAD/HQAE&#10;CT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HC0MA/wAPAAAAAAAAAAAAAAAAAAAAAAAA&#10;AAAAAAAAAAAAAAAAAAAAAAAAAAAAAAAAAAAAAAAAAAAAAAAAAAAAAAAAAAAAAAAAAAAAAAAAAAAA&#10;AAAAAAAAAAAAAPr71AAAAAAAauBtT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frPgAAAAAAAAAAAAAAAAAAAAAAAAAAAAAAAAAAAAAAAAAAAAAAAAAAAAAAAAAA&#10;AAAAAAAAAAAAAAAAAAAAAAAAAAAAAAAAAAAAAAAAAAAAAAAAAAAAAAABAPEA/Pf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9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c8AAAAAAAAAAAAAAAAAAAAAAAAAAAAAAAAAAAAAAAAAAAAAAAAAAAAAAAAA&#10;AAAAAAAAAAAAAAAAAAAAAAAAAAAAAAAAAAAAAAAAAAAAAAAAAAAAAAAAAP8dAAQJN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YMTwD/AA8AAAAAAAAAAAAAAAAAAAAAAAAAAAAAAAAAAAAA&#10;AAAAAAAAAAAAAAAAAAAAAAAAAAAAAAAAAAAAAAAAAAAAAAAAAAAAAAAAAAAAAAAAAAAAAAAAAAAA&#10;+f7X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AABTwAAAAAAAAAA&#10;AAAAAAAAAAAAAAAAAAAAAAAAAAAAAAAAAAAAAAAAAAAAAAAAAAAAAAAAAAAAAAAAAAAAAAAAAAAA&#10;AAAAAAAAAAAAAAAAAAAAAAAAAAD/AL3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ULLQD/AA8AAAAAAAAAAAAAAAAAAAAAAAAAAAAA&#10;AAAAAAAAAAAAAAAAAAAAAAAAAAAAAAAAAAAAAAAAAAAAAAAAAAAAAAAAAAAAAAAAAAAAAAAAAAAA&#10;AAAAAAAAGhS2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lcAAP8AAAAAAAAAAAAAAAAAAAAAAAAAAAAAAAAAAAAAAAAAAAAAAAAA&#10;AAAAAAAAAAAAAAAAAAAAAAAAAAAAAAAAAAAAAAAAAAAAAAAAAAAAAAAAAAAAAgK6/9/f+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CCYA&#10;AP8dAAAAAAAAAAAAAAAAAAAAAAAAAAAAAAAAAAAAAAAAAAAAAAAAAAAAAAAAAAAAAAAAAAAAAAAA&#10;AAAAAAAAAAAAAAAAAAAAAAAAAAAAAAAAAAAAAAAAAPj+t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FBUUAAAAAAAAAAAAA&#10;AAAAAAAAAAAAAAAAAAAAAAAAAAAAAAAAAAAAAAAAAAAAAAAAAAAAAAAAAAAAAAAAAAAAAAAAAAAA&#10;AAAAAAAAAAAAAAAAAAAAAAAA/wDH///z6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DRUAAQA5AAAAAAAAAAAAAAAAAAAAAAAAAAAAAAAA&#10;AAAAAAAAAAAAAAAAAAAAAAAAAAAAAAAAAAAAAAAAAAAAAAAAAAAAAAAAAAAAAAAAAAAAAAAAAAAA&#10;AAAAAPv7u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gA9AAAAAAAAAAAAAAAAAAAAAAAAAAAAAAAAAAAAAAAAAAAAAAAAAAAAAAAA&#10;AAAAAAAAAAAAAAAAAAAAAAAAAAAAAAAAAAAAAAAAAAAAAAAAAAAAAAAAAAAB4///+N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SEhCAEBDR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m7X8A&#10;BgC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UKOgAA/x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OAQENFQAAAAAAAAAAAAAAAAAAAAAA&#10;AAAAAAAAAAAAAAAAAAAAAAAAAAAAAAAAAAAAAAAAAAAAAAAAAAAAAAAAAAAAAAAAAAAAAAAAAAAA&#10;AAAAAAAAAAAAAAAAAAAAAAAAAAAAAAAAAAAAAAAAAAAAAAAAAAAAAAAAAAAAAAAAAAAAAAAAAAD9&#10;CAAEAB0AAgMYAAABNQACAx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TsAAAAAAAAAAAAAAAAA&#10;AAAAAAAAAAAAAAAAAAAAAAAAAAAAAAAAAAAAAAAAAAAAAAAAAAAAAAAAAAAAAAAAAAAAAAAAAAAA&#10;AAAAAAAAAAAAAAAAAAAAAAAAAAD/KwA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KwAGAI8AAAAAAAAAAAAAAAAAAAAAAAAAAAAAAAAAAAAAAAAA&#10;AAAAAAAAAAAAAAAAAAAAAAAAAAAAAAAAAAAAAAAAAAAAAAAAAAAAAAAAAAAAAAAAAAAAAAAAAAAA&#10;AAAAAAAAAAAAAAAAAAAAAAAAAAAAAAAAAAAAAAAAAAAAAAAAAAAAAAAAAwAAAAAAAAAAAAAA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P78wQAC&#10;AysAAAAAAAAAAAAAAAAAAAAAAAAAAAAAAU8BISHC/9/f+AAAAAAAAAAAAAAAAAAAAAAAAAAAAAAA&#10;AAAAAAAAAAAAAAAAAAAAAAD///bjAQgN8QD/AA8AAAAAAAAAAAAAAAAAAAAAAAAAAAAAAAAAAAAA&#10;AAAAAAAAAAAAAAAAAAAAAAAAAAAAAAAAAAAAAAAAAAAAAAAAAAAAAAAAAAAAAAAAAAAAAAABAPEA&#10;+QCA///06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CCYABgx+AAAAAAD/AQAAAAAAAAAAAAAAAAAAAAAAAAAA&#10;AAAAAAAAAAAAAAAAAAAAAAAA/v2WAPr0yQAAAAAAAAAAAAAAAAAAAAAAAAAAAAAAAAAAAAAAAAAA&#10;AAAAAAAAAAAAAAAAAOXrKAABAQAAAAAAAAAAAAAAAAAAAAAAAAAAAAAAAAAAAQDx///4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u2fd4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D898kAAAAAAAAAAAAAAAAAAAAA&#10;AAAAAAAAAAAA/wAPAOXsYwAAAAAAAAAAAAAAAAAAAAAAAAAAAAAAAAAAAAAAAAAAAAAAAAAAAAAA&#10;AAAAAAAAAAD+ANYAAAAAAAAAAAAAAAAAAAAAAAAAAAAAAAAAAAAAAAAAAAAAAAAAAAAAAAAAAAAA&#10;AAAAAAAAAAAAAAAAAAAAAAAAAAAAAAAAAAAAAgK6ABoUZAD6AHEAGRRz///z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39/4APkAgAAAAAAAAAAAAAAAAAAAAAAAAAAAAAAAAAAAAAAAAAAA&#10;AP8ADwAECT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BAwEHDVIABgV+AAAAAAAAAAAAAAAAAAAAAAAAAAAAAAAAAAAAAAAAAAAAAAAAAAAAAAAAAAAA&#10;+vuC//v2xv////0AAAAAAAAAAAAAAAAAAAAAAAAAAAAAAAAAAAAAAAAAAAAAAAAAAAAAAAAAAAAB&#10;AkkAAAAAAAAAAAAAAAAAAAAAAAAAAAAAAAAAAAAAAAD/s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79JgAAAHj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A8QD684r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684oAAAH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4wD684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D////9AAAArgAAAAAAAAAAAAAAAAAAAAAAAAAAAAAAAAAB&#10;ADkBBQo6AAAAAAAAAAAAAAAAAAAAAAAAAAAAAAAAAAAAAAAAAAAAAAAAAAAAAAAAAAAAAv/bAAAA&#10;AAAAAAAAAAAAAAAAAAAAAAAAAAAAAAAAAAAAAAAAAAAAAAAAAAAAAAAAAAAAAAAAAAAAAAAAAAAA&#10;AAAAAAAAAAAAAACu//fxov/f3/j///Pr/9/f+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8+sA/wDHAAAAAAAAAAAAAAAAAAAAAAAAAAAAAAAAAAAAAAAAAAAAAwNbAQEB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IJgAHDJIAAABSAAAAAAAA&#10;AAAAAAAAAAAAAAAAAAAAAAAAAAAAAAAAAAAAAAAAAAAAAAAAAeMA+gZq///42gAAAAAAAAAAAAAA&#10;AAAAAAAAAAAAAAAAAAAAAAAAAAAAAAAAAAAAAAAAAAAAAAAAAAEhIQgAAP8rAAAAAAAAAAAAAAAA&#10;AAAAAAAAAAAAAAAAAAAAAAAZFc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/9APoFhwABAP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5Bnn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ZklK3A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/9APoFhwABAP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8QD6BYf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FLYAAAAAAAAAAAAAAAAAAAAAAAAAAAAAAAAAAAAAAAIDagEhIQgAAAAA&#10;AAAAAAAAAAAAAAAAAAAAAAAAAAAAAAAAAAAAAAAAAAAAAAAAAPn1vQAAAeMAAAAAAAAAAAAAAAAA&#10;AAAAAAAAAAAAAAAAAAAAAAAAAAAAAAAAAAAAAAAAAAAAAAAAAAAAAAAAAAABAPEA+v15//nzr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sA&#10;qgAAAAAAAAAAAAAAAAAAAAAAAAAAAAAAAAAAAAAAAAAAAP8ADwAHC0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TDgEHDVIBBw2kAQcNpAAGBX4A/wAPAAAAAAAAAAAAAAAAAAAAAAAAAAAAAAAA&#10;AAAAAAAAAAAAAAAAAAAAAAAB/6IA+vN8///t8gAAAAAAAAAAAAAAAAAAAAAAAAAAAAAAAAAAAAAA&#10;AAAAAAAAAAAAAAAAAAAAAAAAAAAAAAAA4OceAAAAAAAAAAAAAAAAAAAAAAAAAAAAAAAAAAAAAAAA&#10;AdX/39/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7fIA+QZ5AAEA8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6&#10;+4L//+3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7fIA+QZ5AAEA8QAAAAAAAAAAAAAAAAAAAAAAAAAAAAAAAAAAAAAAAAAAAAAAAAAAAAAAAAAA&#10;AAAAAAAAAAAAAAB6WH+k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A8QD5/Yj//+3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P/f3/gAAACuAAAAAAAAAAAAAAAAAAAAAAAAAAAAAAAAAAAAAADk6TIAAAAAAAAAAAAAAAAA&#10;AAAAAAAAAAAAAAAAAAAAAAAAAAAAAAAAAAAA/////QACAdcAAAAAAAAAAAAAAAAAAAAAAAAAAAAA&#10;AAAAAAAAAAAAAAAAAAAAAAAAAAEA8QD/AMcAAACuAPoAcQAZFHP///b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z6wD/AMcAAAAA&#10;AAAAAAAAAAAAAAAAAAAAAAAAAAAAAAAAAAAAAAD/AV4BISE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gm&#10;AAb6lgAAAFIAAAAAAAAAAAAAAAAAAAAAAAAAAAAAAAAAAAAAAAAAAAAAAAAAAAAAAAAAAAAAAAAA&#10;/wDHAPoGav/49Lr////9AAAAAAAAAAAAAAAAAAAAAAAAAAAAAAAAAAAAAAAAAAAAAAAAAAAAAAAA&#10;AAAAAAAAAAAAAAAAAAAABgUsAAAAAAAAAAAAAAAAAAAAAAAAAAAAAAAAAAAAAAD6+q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+3yAPkGeQABAP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DxAPr7gv//+N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+3y&#10;APkGeQABAP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DxAPkGef//9u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BoUtgAA&#10;AAAAAAAAAAAAAAAAAAAAAAAAAAAAAAAAAAAAAQMxAAAAAAAAAAAAAAAAAAAAAAAAAAAAAAAAAAAA&#10;AAAAAAAAAAAAAAAAAAAAAAAA+PnIAAAAAAAAAAAAAAAAAAAAAAAAAAAAAAAAAAAAAAAAAAAAAAAA&#10;AAEA8QD5Bnn/+vOV//nzrv//8+v/39/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+/u7AAAAAAAAAAAAAAAAAAAAAAAA&#10;AAAAAAAAAAAAAAAAAAAAAAAAAOXsY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ADA1sAAAAAAAAAAAAAAAAA&#10;AAAAAAAAAAAAAAAAAQDxAPkGef//8+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AYFfgAAAAAAAAAAAAAAAAAA&#10;AAAAAAAAAAAAAAAAAAAAAAAAAAAAAAD/AMcA/wDHAP8AxwAB/6IA+gZq//rzlf//7fIAAAAAAAAA&#10;AAAAAAAAAAAAAAAAAAAAAAAAAAAAAAAAAAAAAAAAAAAAAAAAAAAAAAAAAAAAAAAAAAAAAAAAAAAA&#10;AAEAQwAAAAAAAAAAAAAAAAAAAAAAAAAAAAAAAAABAPH///j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7fIA+QZ5AAEA8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DxAPkGef//+N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7fIA+QZ5AAEA8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DxAPkG&#10;ef//7f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P/f3/gAAgK6AAAAAAAAAAAAAAAAAAAAAAAAAAAAAAAA&#10;AAEAOQEBCCYAAAAAAAAAAAAAAAAAAAAAAAAAAAAAAAAAAAAAAAAAAAAAAAAAAAAAAAD53QABAPEA&#10;AAAAAAAAAAAAAAAAAAAAAAAAAAAAAAAAAAAAAAEA8QD5Bnn//+3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42gABAPEAAAAAAAAAAAAAAAAAAAAAAAAAAAAAAAAAAAAAAAAAAAABADkBAQ0V&#10;AAAAEhc0Z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FCy0A/wAPAAAAAAAAAAAAAAAAAAAAAAAAAAAAAAAAAPn7&#10;kf//7f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9/f+AAAAK4AAQDxAAAAAAAAAAAAAAAAAAAB1QAAAK4A//+M&#10;APoGav/581z/+vOV//rzlf/685X/+PS6///t8gAAAAAAAAAAAAAAAAAAAAAAAAAAAAAAAAAAAAAA&#10;AAAAAAAAAAAAAAAAAAAAAAAAAAAAAAAAAAAAAAAAAAAAAAAAAAAAAQETDgD/AA8AAAAAAAAAAAAA&#10;AAAAAAAAAAAAAAAAAAAA/f2l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t8gD5BnkAAAHV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DxAPkGef//7f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t8gD5BnkAAAH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DxAPkGef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Pj7vwAAAAAAAAAAAAAAAAAAAAAAAAAAAAAAAAAAAAAABgZhAAAAAAAA&#10;AAAAAAAAAAAAAAAAAAAAAAAAAAAAAAAAAAAAAAAAAAAAAP////0A/f2lAAAAAAAAAAAAAAAAAAAA&#10;AAAAAAAAAAAAAAAAAAD5+5H//+3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wC9AAAAAAAAAAAAAAAAAAAAAAAAAAAAAAAAAAAAAAAAAAAAAAAAAAYBcgEBAQ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JXAAAAAAAAAAAAAAAAAAAAAAAAAAAAAAAAAAAB1f//+N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+fOu//jza//581z/+fNc//nzXP/58of/+fOu//r00P//7fIAAAAAAAAAAAAA&#10;AAAAAAAAAAAAAAAAAAAAAAAAAAAAAAAAAAAAAAAAAAAAAAAAAAAAAAAAAAAAAAAAAAAAAAAAAAAA&#10;AAAAAAAAAAAAAAAAAAAAAAAAAAAAAAAAAAAA9RgAAAAAAAAAAAAAAAAAAAAAAAAAAAAAAAAAAAAA&#10;ABwXz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+3yAPrz&#10;igAAAK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VAPn0bv//7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+3yAPrzigACAr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DHAPn0bv//7f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P//9uMAAAHjAAAAAAAAAAAAAAAAAAAAAAAAAAAAAAAAAAD/HQEBCh0AAAAAAAAAAAAAAAAAAAAA&#10;AAAAAAAAAAAAAAAAAAAAAAAAAAAAAAAAAPz3yQAAAAAAAAAAAAAAAAAAAAAAAAAAAAAAAAAAAdX/&#10;//j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r9ywAAAAAAAAAAAAAA&#10;AAAAAAAAAAAAAAAAAAAAAAAAAAAAAAAAAAAA/x0ABwt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BQo6AAD/HQAAAAAAAAAAAAAAAAAA&#10;AAAAAAAAAAAB1QD684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Ac4AAAAAAAAAAAAAAAAAAAAAAAAAAAAAAAAAAAArv/f3/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daoNY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/3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Aj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//f/5864A//+M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6L/+fKH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//f/38aIA/v2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6L/+vOV/////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JG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f6/&#10;AAAAAAAAAAAAAAAAAAAAAAAAAAAAAAAAAAAAAAAGAzUAAAAAAAAAAAAAAAAAAAAAAAAAAAAAAAAA&#10;AAAAAAAAAAAAAAAAAAAA/////QACAroAAAAAAAAAAAAAAAAAAAAAAAAAAAAA/ysBAQE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35gAAAAAAAAAAAAAAAAAAAAAAAAAA&#10;AAAAAAAAAAAAAAAAAAAAAAAAAAAA/wFeAQENF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Ew4AAgNqAAAAAAAAAAAAAAAAAAAAAAAAAAAAAQDxAPoF&#10;lf////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AQMA/v5GAAAAAAAA&#10;AAAAAAAAAAAAAAAAAAAAAAAAAPoAw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r00AD6BmoAAAH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4wD6AHH/+PS6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7&#10;E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v2xgD6BmoAAAHV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4wD6AHH/+PS6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BkVwgAAAAAAAAAAAAAAAAAA&#10;AAAAAAAAAAAAAAAAAAAAAABSAQEBAwAAAAAAAAAAAAAAAAAAAAAAAAAAAAAAAAAAAAAAAAAAAAAA&#10;AAAAAAAA+PnIAAAAAAAAAAAAAAAAAAAAAAAAAAAAAAAAAAAHI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/0AAf+iAAAAAAAAAAAAAAAAAAAAAAAAAAAAAAAAAAAAAAAA&#10;AAAAAAAAAAAAAAAGAXIBAQE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MABvt5AAAAAAAAAAAAAAAAAAAAAAAAAAAAAAAAAPkGef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AQMABg12AAAAAAAAAAAAAAAAAAAAAAAAAAAAAAAA&#10;AAAB4///8+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B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HBC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+3y//nyhwD+/ZYAAQDx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79lv/58nn///P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5es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P/f3/gAAAHVAAAAAAAAAAAAAAAAAAAAAAAAAAAAAAAA&#10;AAAAAAAECTcAAAAAAAAAAAAAAAAAAAAAAAAAAAAAAAAAAAAAAAAAAAAAAAAAAAAAAAD53QABAPEA&#10;AAAAAAAAAAAAAAAAAAAAAAAAAAAGBS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j0ugD/AMcAAAAAAAAAAAAAAAAAAAAAAAAAAAAAAAAAAAAAAAAAAAAAAAAAAP8d&#10;AAcLQ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wtDAAD/HQAA&#10;AAAAAAAAAAAAAAAAAAAAAAAAAP79lv//7f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Ew4ABg12AAD/KwAAAAAAAAAAAAAAAAAAAAAAAAAAAAAAAAD6+p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+vTQABkUcwAAAK4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wDHAPoGav/79sb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IzAAAAAAAAAAAAAAAAAAAAAAAAAAAAAAAAAAAAAAAAAAAAAAAAAAAA&#10;AAAAAAAAAAAAAAAAAAAAAAAAAAAAAAAAAAAAAAAAAAAAAAAAAAAAAAAAAAAAAAAAAAAAAAAAAAAA&#10;AAAAAAAAAAAAAAAAAAAAAAAAAAAAAAAAAAAAAAAAAAAAAAAAAAAAAAAAAAAAAAAAAAAAAAAAAAAA&#10;AAAAAAAAAAAAAAAAAAAAAAAAAAAAAAAAAAAAAAAAAAAAAAAAAAAAAAUlPcI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+/bG&#10;ABkUcwAAAK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DH&#10;ABoUZP/79s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Pr6rQAAAAAAAAAAAAAAAAAAAAAAAAAAAAAAAAAAAAAAAgRNAAAAAAAA&#10;AAAAAAAAAAAAAAAAAAAAAAAAAAAAAAAAAAAAAAAAAAAAAP////0A/v+bAAAAAAAAAAAAAAAAAAAA&#10;AAAAAAAAAQB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/SYAAAB1QAAAAAAAAAAAAAAAAAAAAAAAAAAAAAAAAAAAAAAAAAAAAAAAAD/AV4BAQ0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0VAP8BXgAAAAAAAAAAAAAAAAAAAAAAAAAA&#10;AP8Ax//79s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CYAB/qHAAD/&#10;KwAAAAAAAAAAAAAAAAAAAAAAAAAAAAAAAAABAPEAAPn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f3/j/+fOuABoUZAAAAK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AMcA+gBx//rz&#10;lf//7f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gm&#10;AAD/K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f3/j/+fOuABoUZAAAAK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roA+gBx//rzlf/f3/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///42gABAPEAAAAAAAAAAAAAAAAAAAAAAAAAAAAAAAAAAP8dAQEIJgAAAAAAAAAAAAAA&#10;AAAAAAAAAAAAAAAAAAAAAAAAAAAAAAAAAAAAAAD/+vTQAAAB4wAAAAAAAAAAAAAAAAAAAAAA/wAP&#10;AQEKH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//9APrzigAA&#10;AeMAAAAAAAAAAAAAAAAAAAAAAAAAAAAAAAAAAAAAAAAAAAAAAAAABgFyAQEB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69NAA/wDHAAAAAAAAAAAAAAAAAAAA&#10;AAAAAAAAAAAAAAD/KwEHDVIAAAAAAAAAAAAAAAAAAAAAAAAAAAAAAAAAAAAA/////QD684oAAAHV&#10;AAAAAAAAAAAAAAAAAAAAAAAAAAAAAAAAAAAAAAAAAAAAAAAAAAAAAAAAAAAAAAAAAAAAAAAAAAAA&#10;AAAAAAAAAAAAAAAAAAAAAP3+9AAAAAAAAAAAAAAAAAAAAAAAAAAAAAAAAAD/ABkAAAAAAAAAAAAA&#10;AAAAAAAAAAAAAAAAA/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MABgFyAAAAAAAAAAAAAAAAAAAAAAAAAAAAAQDxABsUn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IJgAGBX4A/wAPAAAAAAAAAAAAAAAA&#10;AAAAAAAAAAAAAAAAAAAAAAD9/aX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/f+P/5864AGhRkAAH/ogABAPEAAAAAAAAAAAAAAAAAAAAAAAAAAAAAAAAAAAAAAAAAAAAAAAAA&#10;AAAAAAAAAAAAAAAAAAAAAAAAAAAAAAAAAAAAAAAAAAAAAAAAAAAAAAAAAAAAAAAAAAAAAAAAAAAA&#10;AAAAAAAAAAAAAAAAAAAAAAAAAAAAAAAAAAAAAAAAAAAAAAAAAAAAAAAAAAAAAAAAAAAAAAAAAAAA&#10;AAAAAAAAAAAAAAAAAAAAAAAAAAAAAAAAAAAAAAAAAACuAPoAcf/685X///P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EFCjoABwVv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9/f+P/5864AGhRkAAAArgABAPEAAAAAAAAA&#10;AAAAAAAAAAAAAAAAAAAAAAAAAAAAAAAAAAAAAAAAAAAAAAAAAAAAAAAAAAAAAAAAAAAAAAAAAAAA&#10;AAAAAAAAAAAAAAAAAAAAAAAAAAAAAAAAAAAAAAAAAAAAAAAAAAAAAAAAAAAAAAAAAAAAAAAAAAAA&#10;AAAAAAAAAAAAAAAAAAAAAAAAAAAAAAAAAAAAAAAAAAAAAAAAAAAAAAAAAAAAAAAAAAAAAAAAAAAA&#10;AAAAAACuABoUZP/38aL///P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/f2lAAAAAAAAAAAAAAAA&#10;AAAAAAAAAAAAAAAAAAAAAAAIBzgAAAAAAAAAAAAAAAAAAAAAAAAAAAAAAAAAAAAAAAAAAAAAAAAA&#10;AAAAAAAAAAD6+p8AAAAAAAAAAAAAAAAAAAAAAAAAAAA3aw22AAAgAElEQVQEAB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//0A+v+OAAAAAAAAAAAAAAAA&#10;AAAAAAAAAAAAAAAAAAAAAAAAAAAAAAAAAAD/HQAIDl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v0mAABAPEAAAAAAAAAAAAAAAAAAAAAAAAAAAAAAAAA&#10;AABSAQEKHQAAAAAAAAAAAAAAAAAAAAAAAAAAAAAAAAAAAAD////9APrzigACAroAAAAAAAAAAAAA&#10;AAAAAAAAAAAAAAAAAAAAAAAAAAAAAAAAAAAAAAAAAAAAAAAAAAAAAAAAAAAAAAAAAAAAAAAAAAAA&#10;AAD8AOMAAAAAAAAAAAAAAAAAAAAAAAAAAAAAAAAAAQEcAAAAAAAAAAAAAAAAAAAAAAAAAAAAIBT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tDAAD/HQAAAAAAAAAAAAAAAAAAAAAAAAAAAPn9iP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KHQAGBX4AAAAAAAAAAAAAAAAAAAAAAAAAAAAAAAAAAAAAAAAAAAAB&#10;APEA/Pf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9/f+P/4&#10;9Lr/+PNrAPr7ggACAroAAAAAAAAAAAAAAAAAAAAAAAAAAAAAAAAAAAAAAAAAAAAAAAAAAAAAAAAA&#10;AAAAAAAAAAAAAAAAAAAAAAAAAAAAAAAAAAAAAAAAAAAAAAAAAAAAAAAAAAAAAAAAAAAAAAAAAAAA&#10;AAAAAAAAAAAAAAAAAAAAAAAAAAAAAAAAAAAAAAAAAAAAAAAAAAAAAAAAAAAAAAAAAAAAAAAAAAAA&#10;AAAAAAAB1QD6+4IA+vRf//nzrv//8+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BIAAgNqAP8AD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9/f+P/5867/+PNrAPr7ggD/AMcAAAAAAAAAAAAAAAAA&#10;AAAAAAAAAAAAAAAAAAAAAAAAAAAAAAAAAAAAAAAAAAAAAAAAAAAAAAAAAAAAAAAAAAAAAAAAAAAA&#10;AAAAAAAAAAAAAAAAAAAAAAAAAAAAAAAAAAAAAAAAAAAAAAAAAAAAAAAAAAAAAAAAAAAAAAAAAAAA&#10;AAAAAAAAAAAAAAAAAAAAAAAAAAAAAAAAAAAAAAAAAAAAAAAB1QD6+4IA+vRf//nzrv/f3/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AA&#10;AAAAAAAAAAAAAAAAAAAAAAAAAAAAAAAAAAAAABwXzgDm7AAAAAAAAAAAAAAAAAAAAAAAAAAAAAAA&#10;AAAA/v5GASEhqv/f3/gAAAAAAAAAAAAAAAAAAAAAAAAAAAAAAAAAAAAAAAAAAAAAAAAAAAXvAAAA&#10;AAAAAAAAAAAAAAAAAAAAAAAAAQL2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z6wEHDa4AAABSAAAAAAAAAAAAAAAAAAAAAAAAAAAAAAAAAAAAAAAA&#10;AAAA/v5GAQEKv///9u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0VAAYBXgAAAAAAAAAA&#10;AAAAAAAAAAAAAAAAAAICuv//8+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SEh&#10;CAAHA3gA/wAAAAAAAAAAAAAAAAAAAAAAAAAAAAAAAAAAAAAAAAAAAAAAAP+x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wXzgDg7H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+NoAAADa&#10;ASEhqgDg5x4ACAc4AP/+NwD/AA8AAAAAAAAAAAAAAAAAAAAAAAAAAAAAAAAAAAAAAAAAAAAAAAAA&#10;AAAAAAAAAAAAAAAAAAAAAAAAAAAAAAAAAAAAAAAAAAAAAAAAAAAAAAAAAAAAAAAAAAAAAAAAAAAA&#10;AAAAAAAAAAAAAAAAAAAAAAAAAAAAAAAAAAAAAAAAAAAAAAD/AMcAAP/FAPsH3v//7f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sGowAA+q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F/MAAAAAAAAAAAAAAAAAAAAAAAAAAAAAAAAAAAAAAAAAAAAAAAAAAAAAAAAAAAAA&#10;AAAAAAAAAAAAAAAAAAAAAAAAAAAAAAAAAAAAAAAAAAAAAAAAAAAAAAAAAAAAAAAAAAAAAAAAAAAA&#10;AAAAAAAAAAAAAAAAAAAAAAAAAAAAAAAAAAAAAAAAAAAAAAAAAAAAAAAAAAAAAAAAAAAAAAAAAAAA&#10;AAAAAAAAAAAAAPTuAPoMc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/+NoAAADaASEhnQDl6ygAAwMuAP7+RgAAAAAAAAAAAAAA&#10;AAAAAAAAAAAAAAAAAAAAAAAAAAAAAAAAAAAAAAAAAAAAAAAAAAAAAAAAAAAAAAAAAAAAAAAAAAAA&#10;AAAAAAAAAAAAAAAAAAAAAAAAAAAAAAAAAAAAAAAAAAAAAAAAAAAAAAAAAAAAAAAAAAAAAAAAAAAA&#10;AAAAAAAAAAD/AMcAAP/FABsV2P/f3/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P/f3/gBBw2uAAAAUgAAAAAAAAAAAAAAAAAAAAAAAAAAAAAAAADl6ygAAADQ&#10;AAAAAAAAAAAAAAAAAAAAAAAAAAAAAAAAAAAAAAAAAAAAAAAA///z6wEHDuMAAP8dAAAAAAAAAAAA&#10;AAAAAPsB5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hS2AOfsQwD/AA8AAAAAAAAAAAAAAAAAAAAAAAAAAAAAAAAAAAAAAAAAAAAHA3gBAQFu&#10;/////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EDAAYNcgAA/wAAAAAAAAAAAAAAAAAAAAAAAAEA8QD48q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h3IoQAAIABJREFUAAAAAAAAAAAAAAAAAAAAAAAAAAAA&#10;AAAAAAAAAAAAAAAAAAAAAAAAAAAAAAAAAAAAAAAAAAAAAAAAAAAAAADo7lYA/wAPAAAAAAAAAAAA&#10;AAAAAAAAAAAAAAAAAAAAAAAAAAAAAAAAAAAAAPkHy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f3/gAAAD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39/4AAAA+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39/4AAAA&#10;+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f3/gAAADaAAAA2gAA&#10;AKIBAQ0VAAT9JQABAzEAAgAqAP8ADwAAAAAAAAAAAAAAAAAAAAAAAAAAAAAAAAAAAAAAAAAAAAAA&#10;AAAAAAAAAAAAAAAAAAAAAAAAAAAAAAAAAAAAAAAAAAAAAAAAAAAAAAAAAAAAAAAAAAAAAAAAAAAA&#10;AAEA8QD+ANYAAv/bAPn+1wAA9+b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//QAA&#10;AO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f3/gAAADQAAAA0AAAAKIBAQodAAQAHQABAzEAAgAqAP8ADwAAAAAA&#10;AAAAAAAAAAAAAAAAAAAAAAAAAAAAAAAAAAAAAAAAAAAAAAAAAAAAAAAAAAAAAAAAAAAAAAAAAAAA&#10;AAAAAAAAAAAAAAAAAAAAAAAAAAAAAAAAAAAAAAAAAAEA8QD+ANYAAv/bAPn+1///9u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8+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P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/P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BoUtgDm7FIAAAAAAAAAAAAAAAAAAAAAAAAAAAAAAAAAAQJJAAAA0AAAAAAAAAAAAAAAAAAA&#10;AAAAAAAAAAAAAAAAAAAAAAAAAAAAAAAAAAAAAf6/AP8BX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/f+AEGDJsA&#10;AQF0AAAAAAAAAAAAAAAAAAAAAAAAAAAAAAAAAAAAAAAAAAAA/wAPAAgOWwAAAK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jaAQEIggAGBX4AAAAAAAAAAAAA&#10;AAAAAAAAAAAAAAADA1sBAQHJ/////QAAAAAAAAAAAAAAAAAAAAAAAAAAAAAAAAAAAAAAAAAA//v2&#10;xgEBCOwABgV+AAAAAAAAAAAAAAAAAAAAAAAAAAAAAAAAAAAAAAAAAAAAAAAAAAAAAAAAAAAAAAAA&#10;AAAAAAAFAFYAAACVAAAAAAAAAAAAAAAAAAAAAAAAAAAAAAAAAAAAAAAAAAAAAAAAAAAAAAD6/c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gO&#10;WwD+/h0AAAAAAAAAAAAAAAAAAAAAAAAAAAD5AID////9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PvcAAIDRgAAAAAAAAAAAAAAAAAAAAAAAAAAAAAAAAAAAAAAAAAAAAAB&#10;1f//7f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UJwLb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/f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PrAAAA&#10;6wAAAMYAAAAAASEhCADg6RUABAAdAAAAAAABAzEAAAAAAAIAKgD/AA8AAAAAAAAAAAAAAAAAAAAA&#10;AAAAAAAAAAAAAAAAAAAAAAAAAAAAAAAAAP8AxwAAAAAAAv/bAP3+9AD8AOMAIBfr/9/f+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bjAAAA4wAAAMYAAAAAASEhCADg6RUABAAdAAAAAAAB&#10;AzEAAAAAAAIAKgD/AA8AAAAAAAAAAAAAAAAAAAAAAAAAAAAAAAAAAAAAAAAAAAAAAAAAAQDxAP4A&#10;1gAAAAAAAv/bAP3+9AD8AOMAIBfr/9/f+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/9/f+AEH&#10;Da4AAABSAAAAAAAAAAAAAAAAAAAAAAAAAAAAAP8rAAAAAAAAAAAAAAAAAAAAAAAAAAAAAAAAAAAA&#10;AAAAAAAAAAAAAAAAAAAAAAAAGRXCAObsXgAAAAAAAAAAAAAAAAAA+xEAAAD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69NABBw7jAAD/HQAA&#10;AAAAAAAAAAAAAAAAAAAAAAAAAAAAAAAAAAAAAAAAAP7+RgEBCr////b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0VAAYARgAAAAAAAAAA&#10;AAAAAAAAAAAAAAAAAAH/ov//9O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r6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54PRw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f3/gA&#10;AADjAAAA4wAAAAAAAADGAAAAAAAAAAAAAAAAAAAAAAAAAAAAAAAAASEhCAAAAAD/39/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f3/gAAADjAAAA4wAAAAAAAADGAAAAAAAAAAAAAAAA&#10;AAAAAAAAAAAAAAAAASEhCAAAAAD/39/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GhS2AAAAAAAAAAAAAAAA&#10;AAAAAAAAAAAAAAAAAAAAAAAAAAAAAAAAAAAAAAAAAAAAAAAAAAAAAAAAAAAAAAAAAAAAAAAAAAAA&#10;AAAA/9/f+AACAroAAAAAAAAAAAAAAAAABAI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+qQAAAAAAAAAAAAAAAAAAAAAAAAAA&#10;AAAAAAAAAAAAAAAAAAAAAAAAAAAABwN4AQEB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YBcgAAAAAAAAAAAAAAAAAAAAAAAAAAAAAB4wD5&#10;9b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ETQAAAAAA&#10;AAAAAAAAAAAAAAAAAAAAAAAAAAAAAAAAAAAAAP8Ax///+N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f3/j/39/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Y0Mb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f&#10;3/j/39/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/9/f+AACAroAAAAAAAAAAAAAAAAAAAAAAAAAAAAA&#10;AAABAQEDAAAAAAAAAAAAAAAAAAAAAAAAAAAAAAAAAAAAAAAAAAAAAAAAAAAAAAAAAAAAGBKqAAAA&#10;AAAAAAAAAAAAAAEC9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79dMAAAHVAAAAAAAAAAAAAAAAAAAAAAAAAAAAAAAAAAAAAAAA&#10;AAAAAAAAAP8ADwAHC0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IJgAA/x0AAAAAAAAAAAAAAAAAAAAAAAAAAAD6/47////9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UKOgAA/x0AAAAAAAAAAAAAAAAAAAAAAAAA&#10;AAAAAAAAAAAAAAEA8QAbFJ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V6dqr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+PnIAAAAAAAAAAAAAAAAAAAAAAAAAAAAAAAAAAgOWwAAAAAAAAAA&#10;AAAAAAAAAAAAAAAAAAAAAAAAAAAAAAAAAAAAAAAAAAAAAAAA/9/f+AD6+4IAAAAAAAAAAAD7B9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/9APrzigAAAdUAAAAAAAAAAAAAAAAAAAAAAAAAAAAAAAAAAAAAAAAAAAAAAAAA/wFe&#10;AQETD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HBW8A&#10;AAAAAAAAAAAAAAAAAAAAAAAAAAAB/6L///P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IJgACA2oAAAAAAAAAAAAAAAAAAAAAAAAAAAAAAAAAAAAAAAAAAAD5+5H/&#10;39/4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BaBq0AACAASURBV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D53QAABQAAAAAAAAAAAAAAAAAAAAAAAAAAAAD+/kYBBgzS//r00AAAAAAAAAAAAAAAAAAA&#10;AAAAAAAAAAAAAAAAAAAAAAAAAAAAAAAAAAD///jaAQENcQAA/Qj//+3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/38AAAAAAAAAAAAAAAAAAAAAAAAA&#10;AAAAAAAAAAAAAAAAAAAAAAAAAAAAAAAAAAAAAAAAAAAAAAAAAAAAAAAAAAAAAAAAAAAAAAAAAAAA&#10;AAAAAAAAAAAAAAAAAAAAAAAAAAAAAAAAAAAAAAAAAAAAAAAAAAAAAAAAAAAAAAAAAAAAAAAAAAAA&#10;/////QEBAYoABwySAP8ADwAAAAAAAAAAAAAAAAAAAAAAAAAAAAAAAAAAAAAAAAAAAAb7awAAAI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gOWwD+/g8AAAAAAAAAAAAA&#10;AAAAAAAAAAAB4wD59L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RMOAAcFbwD/AAAAAAAAAAAAAAAAAAAAAAAAAAAAAAAAAAAAAAAAAAEA8QAA+d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/ww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/////QD6+4IAAAAAAAAAAAAA&#10;AAAAAAAAAAAAAAAAAAAAAgFlAQEBAwAAAAAAAAAAAAAAAAAAAAAAAAAAAAAAAAAAAAAAAAAAAAAA&#10;AAAAAAAAAAAA///z6///9u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/9APkAgAAAAAAAAAAAAAAAAAAA&#10;AAAAAAAAAAAAAAAAAAAAAAAAAAAAAAAA/ysBBgw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UKOgD+/kYAAAAAAAAAAAAAAAAAAAAAAAAAAAD6/47////9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7awD/AA8AAAAAAAAA&#10;AAAAAAAAAAAAAAAAAAAAAAAAAAAAAAAAAAD9/aX////9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D///jaAP//jAAAAAAAAAAAAAAAAAAAAAAAAAAA&#10;AP8ADwAHC0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8+sAAf+iAAAAAAAAAAAAAAAAAAAAAAAAAAAAAAAA&#10;AAAAAAAAAAAAAAAAAAIBZQEhIQ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KHQDsj4kY&#10;AAAgAElEQVQCA2oAAAAAAAAAAAAAAAAAAAAAAAAAAAAB/6L///P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UKOgAA/ysAAAAAAAAAAAAAAAAAAAAAAAAAAAAAAAAA&#10;AAAAAAAAAAAAAeMA/PfJ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P/69NAAAAHjAAAAAAAAAAAAAAAAAAAAAAAAAAAA/wFeASEh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j0ugAAAdUAAAAAAAAAAAAAAAAAAAAAAAAAAAAAAAAAAAAAAAAAAAD/&#10;AA8A5ex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AHA3gAAAAAAAAAAAAAAAAAAAAAAAAA&#10;AAAAAeMA+fW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AD&#10;A1sAAAAAAAAAAAAAAAAAAAAAAAAAAAAAAAAAAAAAAAAAAAAAAAAA+v+O/////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PEb6A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Pr6nwAAAAAAAAAAAAAAAAAAAAAAAAAAAAAAAADm7E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hOPAAEA8QAAAAAAAAAAAAAAAAAAAAAAAAAAAAAAAAAAAAAAAAAAAAEAOQEGDD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CTcA/wAPAAAAAAAAAAAAAAAAAAAAAAAAAAAA+v+O////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CTcA/wAPAAAAAAAAAAAAAAAA&#10;AAAAAAAAAAAAAAAAAAAAAAAAAAAAAf+i///z6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0lFI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9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///42gABAPEAAAAAAAAAAAAAAAAAAAAAAAAAAAAAAFIBISE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39/4&#10;APn9iAAAAAAAAAAAAAAAAAAAAAAAAAAAAAAAAAAAAAAAAAAAAAAAAAACAWUBARM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SEhCAACA2oAAAAAAAAAAAAAAAAAAAAAAAAAAAAB/6L///P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DA1sAAAAAAAAAAAAAAAAAAAAAAAAAAAAAAAAA&#10;AAAAAAAAAAABAPEA+fW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7hY9r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P+xAAAAAAAA&#10;AAAAAAAAAAAAAAAAAAAAAAAAAObsS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9uMAAACuAAAAAAAA&#10;AAAAAAAAAAAAAAAAAAAAAAAAAAAAAAAAAAAA/wAPAAb7awEBA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o7lYAAAAAAAAA&#10;AAAAAAAAAAAAAAAAAAAAAK7/+PS6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FCy0A/wAPAAAAAAAAAAAAAAAAAAAAAAAAAAAAAAAAAAAAAAAAAAAA+fuR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yxKbY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BkVwgAAAAAAAAAAAAAAAAAAAAAAAAAA&#10;AAAAAAABAEMBISE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nzrgD6/XkAAAHjAAAAAAAAAAAAAAAA&#10;AAAAAAAAAAAAAAAAAAAAAAAA/ysACA5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HDVIA/v5GAAAAAAAAAAAAAAAAAAAAAAD+/Zb/&#10;+fO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JX&#10;AAAAAAAAAAAAAAAAAAAAAAAAAAAAAAAAAAAAAAAAAAAA/wDH///42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/06pA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P/f3/gA/wDHAAAAAAAAAAAAAAAAAAAAAAAAAAAA/wAPAObsS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bjAPrzfAD/AMcAAAAAAAAAAAAAAAAAAAAAAAAAAAAA&#10;AAAAAAAAAP7+RgEGDD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GDDAAAABSAAAAAAAAAAAAAAAAAAAAAAAAAeMA/Pf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gmAAD/HQAAAAAAAAAAAAAAAAAA&#10;AAAAAAAAAAAAAAAAAAAAAAAAAPsAq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Pv7&#10;uwAAAAAAAAAAAAAAAAAAAAAAAAAAAAAAAAAAAFIBAQ0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u3fKPAAAgAElEQVQAAAAAAAAAAAAAAAAAAAAA&#10;AAAAAAAAAAAAAAAAAAAAAAAAAAAAAAAAAAAAAAAAAAAAAAAAAAAAAAAAAAAAAAAAAAAAAAAAAAAA&#10;AAAAAAAAAAAAAAAAAAAAAAAAAAAAAAAAAAAAAAAAAAAAAAAAAAAAAAAAAAAAAAAAAAAAAAAAAAAA&#10;AAAAAAAAAAAAAAAAAP////0A+wCqAAAAAAAAAAAAAAAAAAAAAAAAAAAAAAAAAAAAAAAAAAAAAQF0&#10;AQENF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I&#10;JgABAXQAAAAAAAAAAAAAAAAAAAAAAAAAAAD6+p/////9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gZhAAAAAAAAAAAAAAAAAAAAAAAAAAAAAAAAAAAA&#10;AAAAAAAAAgK6///z6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///42gABAPEAAAAA&#10;AAAAAAAAAAAAAAAAAAAAAAAAAAAABQB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Pr&#10;AP8AxwAAAAAAAAAAAAAAAAAAAAAAAAAAAAAAAAAAAAAAAAAAAAcAgAEBEw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dAAAAAAAAAAAAAAAAAAAAAAAAAAAA/PvcAAAAAAAAAAAAAAAAAAAAAAEB&#10;Ew4AAQA5AAAAAAAAAAAAAAAAAAAAAAAAACQ5ra8AACAASURBVAAAAAAAAAAAAAAAAAAAAAAAAAAA&#10;AAAAAAAAAAAAAAAAAAD//4z/+vOV/9/f+AAAAAAAAAAAAAAAAAAAAAAAAAAAAAAAAAAAAAAAAAAA&#10;AQEBAwAGDXYA/wAPAAAAAAAAAAAAAAAAAAAAAAAAAAAAAAAAAAAAAAAAAAAA+QCA///t8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TDgAGBX4AAAAAAAAAAAAAAAAA&#10;AAAAAAAAAAAAAdX///j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BQo6AAD/HQAAAAAAAAAAAAAAAAAAAAAAAAAAAAAAAAAAAAAAAAAAABgSq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/f2lAAAAAAAAAAAAAAAAAAAAAAAA&#10;AAAAAAAAAAEAOQEBCC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79JgAAACuAAAAAAAA&#10;AAAAAAAAAAAAAAAAAAAAAAAAAAAAAAD/AA8AB/qHAQETD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G+3kAAAAAAAAAAAAAAAAAAAAAAAAAAAABAPEA+gWV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0VAAIDagAAAAAAAAAAAAAAAAAA&#10;AAAAAAAAAAAAAAAAAAAAAAAAAAH/ov/f3/gAAAAAAAAAAAAAAAAAAAAAAAAAAAAAAAAAAAAAAAAA&#10;AAAAAAAAAAAAAAAAAAAAAAAAAAAAAAAAAAAAAAAAAAAAAAAAAAAAAAAAAAAAAAAAAAAAAAAAAAAA&#10;AAAAAAAAAAAAAAAAAAAAAAAAAAAAAAAAAAAAAAAAAAAAAAAAAAAAAAAAAAAAAAAAAAAAAAAAAAAA&#10;AAAAAAAAAAAAAAAAAAAAAAAAAAAAGV5Wx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Pz3yQABAPEAAAAAAAAAAAAAAAAAAAAAAAAAAAAAAAAACAc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//9//nzrgAAAK4AAAAAAAAAAAAAAAAAAAAA&#10;AAAAAAAAAAAAAAAAAP8ADwAH+ocBARM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GDDAAAP8d&#10;AAAAAAAAAAAAAAAAAAAAAAAAAAAA+QCA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f/MQAAAAAAAAAAAAAAAAAAAAAAAAAAAAAAAAAAAAAAAAAA&#10;AAEA8QD59b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qY1xe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P////0A/f2lAAAAAAAAAAAAAAAAAAAAAAAAAAAAAAAAAP7+RgEBAQ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+fOuAAAArgAAAAAAAAAAAAAAAAAAAAAAAAAAAAAAAAAA&#10;AAAA/wAPAAf6hwEBEw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HDVIAAQF0AAAAAAAAAAAAAAAAAAAAAAAA&#10;AAAA+vuC///z6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AkEAAAAAAAAAAAAAAAAAAAAAAAAAAAAAAAAAAAAAAAAAAAD9/aX////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Lbxps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/3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/PfJAAAB4wAAAAAAAAAAAAAAAAAAAAAAAAAAAAAAAAAFCy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nzrgAAAK4AAAAAAAAAAAAAAAAAAAAAAAAAAAAAAAAAAAAAAP8A&#10;DwAH+ocBARM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IJgAAAFIAAAAAAAAAAAAAAAAAAAAAAAAAAAAAAK7///j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SEhCAAA&#10;/x0AAAAAAAAAAAAAAAAAAAAAAAAAAAAAAAAAAAAAAAEA8QD898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g5vZ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/////QD6+p8AAAAA&#10;AAAAAAAAAAAAAAAAAAAAAAAAAAAAAQJX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+fOuAAAArgAAAAAAAAAAAAAAAAAAAAAAAAAAAAAAAAAAAAAA/wAPAAf6hwEBCh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5864A+gBxAAAB4wAAAAAAAAAAAAAAAAAAAAAAAABSAAYNdgEB&#10;Ew4AAAAAAAAAAAAAAAAAAAAAAAAAAAAAAAAAAAAAAAAAAP//8+v/+fKHAP79lgAAAAAAAAAAAAAA&#10;AAAAAAAAAAAAAAAAAAAAAAAAAAAAAAAAAAAAAAAAAAAAAAAAAAAAAAAAAAAAAAAAAAAAAAAAAAAA&#10;AAAAAAAH/z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dAAAAAAAAAAAAAAAAAAAAAAAAAAAAAAAAAAAAAAAAAAAAAAAAAAAAAAAAAAAAAAAAAAAAAAAA&#10;AAAAAAAAAAAAAAAAAAAAAAAAAAAArgD6AHH/+vOV/////QAAAAAAAAAAAAAAAAAAAAAAAAAAAAAA&#10;AAAAAAAAAAAAAAAAAAAAAAABBgwwAAYFfgD/AA8AAAAAAAAAAAAAAAAAAAAAAAAAAAAAAAAAAAAA&#10;AAAAAAAAAK7/+fO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IJgAGBX4AAAAAAAAAAAAAAAAAAAAAAAAAAAAAAeMA+vSx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l6ygAAAAAAAAAAAAAAAAAAAAA&#10;AAAAAAAAAAAAAAAAAAAAAAD+/5v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jnOVO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D///jaAAAB1QAAAAAAAAAAAAAAAAAA&#10;AAAAAAAAAAD/HQEBDR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5&#10;864AAACuAAAAAAAAAAAAAAAAAAAAAAAAAAAAAAAAAAAAAAD/AA8ABgOHAQEIJ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TDgAHBW8AAAAAAAAAAAAA&#10;AAAAAAAAAAAAAAAAAAAA+v+O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JXAAAAAAAAAAAAAAAAAAAAAAAAAAAAAAAAAAAAAAAA&#10;AeP/+vT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LzuVI4AACAASURBVAAAAAAAAAAAAAAAAAAAAAAAAAAAAAAAAAAAAAAAAAAAAAAAAAAAAAAAAAAA&#10;AAAAAAAAAAAAAAAAAAAAAAAAAAAAAAAAAAD6/5wAAAAAAAAAAAAAAAAAAAAAAAAAAAAAAAAABgFy&#10;AQEB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nzrgAAAK4AAAAA&#10;AAAAAAAAAAAAAAAAAAAAAAAAAAAAAAAAAAAAAAAGBX4BAQo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v2xgD6AHEAAAHjAAAAAAAAAAAAAAAAAAAAAAAGBX4BBQo6AAAAAAAAAAAAAAAAAAAAAAAA&#10;AAAAAAAAAAAAAAAAAAAAAAAA///t8gD684oAAf+iAAAAAAAAAAAAAAAAAAAAAAAAAAAAAAAAAAAA&#10;AAAAAAAAAAAAAAAAAAAAAAAAAAAAAAAAAAAAAAAAAAAAAP8ADwAIDl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gElAAAAAAAAAAAAAAAAAAAAAAAABe8AAAAA&#10;AAAAAAAAAAAAAAAAAAAAAAAAAAAAAAAAAAAAAAAAAAAAAAAAAAAAAAAAAAAAAAAAAAAAAAAAAAAA&#10;AAAAAAAAAAAAAAAAAAAAAAAAAAAAAAAAAAAAAAAAAAAAAAAA/wDHAPrziv////0AAAAAAAAAAAAA&#10;AAAAAAAAAAAAAAAAAAAAAAAAAAAAAAAAAAAAAAAAAAAAAAEBAQMBBw55AAAAUgAAAAAAAAAAAAAA&#10;AAAAAAAAAAAAAAAAAAAAAAAAAAAAAAAAAAD6+4L/+/b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TDgAH+ocA/wAPAAAAAAAAAAAAAAAAAAAAAAAAAAAAAf+i&#10;///z6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CAxGAAD/HQAAAAAAAAAAAAAAAAAAAAAAAAAAAAAAAAAAAAAA+vq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D/&#10;//PrAAICugAAAAAAAAAAAAAAAAAAAAAAAAAAAAD/HQAHC0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+fOuAAAB1QAAAAAAAAAAAAAAAAAAAAAAAAAAAAAAAAAA&#10;AAAAAAAAAAcDeAEBEw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CCYA/wFe&#10;AAAAAAAAAAAAAAAAAAAAAAAAAAAAAAAAAAAAAAAAAeP///j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BgSqgAB&#10;APEAAAAAAAAAAAAAAAAAAAAAAAAAAAD/AV4BAQ0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rzigAAAdUAAAAAAAAAAAAAAAAAAAAAAAAAAAAAAAAAAAAAAP8A&#10;DwAH+ocBARM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RMOAAf6hwD/AA8AAAAAAAAAAAAA&#10;AAAAAAAAAAAAAAAAAAAA+gW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v9ACoAAAg&#10;AElEQVQAAAAAAAAAAAAAAAAAAAAAAAAAAAAAAAAAAAAAAAAAAAAAAAAAAAAAAAAAAAAAAAAAAAAA&#10;AAAAAAAAAAAAAAAAAAAAAAAAAAAAAAAAAAAAAAAAAAAAAAAAAAAAAAAAAAAAAAAAAAAAAAAAAAAA&#10;AAAAAAAAAAAAAAAAAAAAAAAAAAAAAAAAAAAAAAAAAAEBEw4ABwVvAAAAAAAAAAAAAAAAAAAAAAAA&#10;AAAAAAAAAAAAAAAAAAAA+gW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P/f3/gA/f2lAAAAAAAAAAAAAAAA&#10;AAAAAAAAAAAAAAAAAAYBcgEBAQ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//0A+vOKAAAB1QAAAAAAAAAAAAAAAAAAAAAAAAAAAAAAAAAAAAAA/wAPAAf6hwEBEw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MOAAf6hwD/AA8AAAAAAAAAAAAAAAAAAAAAAAAAAAAAAAAA+vuC&#10;///t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vpEAP8ADwAAAAAAAAAAAAAAAAAAAAAAAAAAAAAAAAAAAAAA+vuC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2GTKI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//v2xgAAAeMAAAAAAAAAAAAAAAAAAAAAAAAAAAAA&#10;/x0ABAk3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//QD6&#10;84oAAAHVAAAAAAAAAAAAAAAAAAAAAAAAAAAAAAAAAAAAAAD/AA8ABvt5AQEB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Ab7eQD/AA8AAAAAAAAAAAAAAAAAAAAAAAAAAAAAAAAAAACu///42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NQAAAAAA&#10;AAAAAAAAAAAAAAAAAAAAAAAAAAAAAAAAAACu///42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GlKo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+vqfAAAAAAAAAAAAAAAAAAAAAAAAAAAAAAAAAAIDagEBEw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/9ABoTjwABAPEAAAAA&#10;AAAAAAAAAAAAAAAAAAAAAAAAAAAAAAAAAAD/HQAGDXYBAQE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EDAAYNdgAA/x0AAAAAAAAA&#10;AAAAAAAAAAAAAAAAAAAAAAAAAACu//nzr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UKOgAA/x0AAAAAAAAAAAAAAAAAAAAAAAAA&#10;AAAAAAAAAQDxAPr0s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DbTnx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D/f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D///jaAAAB4wAAAAAAAAAAAAAAAAAAAAAAAAAAAAAAAAAF+l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9/f+AD5BnkAAAHVAAAAAAAAAAAA&#10;AAAAAAAAAAAAAAAAAAAAAAAAAAAA/ysABg12ASEh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AQMABg12AAD/KwAAAAAAAAAAAAAAAAAAAAAAAAAA&#10;AAAAAAAAAK7/+fO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ISEIAAMDWwAAAAAAAAAAAAAAAAAAAAAAAAAAAAAAAAAAAAAA/f2l&#10;/////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TwcBo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D6&#10;+p8AAAAAAAAAAAAAAAAAAAAAAAAAAAAAAAAAAQA5AQYMM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+3y//nyhwAAAdUAAAAAAAAAAAAAAAAAAAAAAAAA&#10;AAAAAAAAAAAAAAD/KwDn7I0BBQo6AQEB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gxPAAD/KwAAAAAAAAAAAAAAAAAAAAAAAAAAAAAAAAD+/Zb/+fO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juVgD/AA8AAAAAAAAAAAAAAAAAAAAAAAAAAAAAAAAAAQDx//v2x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nVVE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D///jaAAAB4wAAAAAAAAAA&#10;AAAAAAAAAAAAAAAAAAAAAAACAWUBAQE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hOPAAEA8QAAAAAAAAAAAAAAAAAAAAAAAAAAAAAAAAAAAAAA&#10;/wAPAAIDagAHDJIBAQg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gmAAAA&#10;UgAAAAAAAAAAAAAAAAAAAAAAAAAAAAAAAAD/AMf/+/b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TDgD+/kYAAAAAAAAA&#10;AAAAAAAAAAAAAAAAAAAAAAAAAAAAAAD/s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6+p8ABgV+AAAAAAAAAAAAAAAAAAAAAAAAAAAA/wAPAAYMTwAA&#10;AK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9/f+AEB&#10;CogABgOHAAAAAAAAAAAAAAAAAAAAAAAAAACZyZ2bAAAgAElEQVQAAAAAAAAAAAAAAAAA/wAPAAYF&#10;fgEBE2r//+3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RMOAAcFbwD/AAAAAAAAAAAAAAAAAAAA&#10;AAAAAAAAAAAAAdUAGxO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F+SIAAAEAAAAAAAAAAAAAAAAAAAAAAAAAAAAA&#10;AAAAAAAAAAAZFc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jaAAAB4wAAAAAAAAAAAAAAAAAAAAAAAAAAAAAAAAAAAFIBISE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bjAPr7ggAAAAAAAAAA&#10;AAAAAAAAAAAAAAAAAAAAAAAAAAAAAAAAAAAAAAAAAAAABvt5AQEB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wMuAAAAAAAAAAAAAAAAAAAAAAAAAAAAAAAAAAAAAAD/AMf/39/4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r6nwAAAAAAAAAAAAAAAAAAAAAAAAAAAAAAAAAAAAAA5uxK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42gD6+4IAAAAAAAAAAAAAAAAA&#10;AAAAAAAAAAAAAAAAAAAAAAAAAAAAAAAAAP8dAAYNdgEBAQ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Ew4AB/qHAP8A&#10;DwAAAAAAAAAAAAAAAAAAAAAAAAAAAAEA8QAYEqr////9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v8pAAAA&#10;AAAAAAAAAAAAAAAAAAAAAAAAAAAAAAAAAAD7AK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ofSw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+NoAAAHjAAAAAAAA&#10;AAAAAAAAAAAAAAAAAAAAAAAAAAAAUgEBDR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jaAPoGagABAPEAAAAAAAAAAAAAAAAAAAAAAAAA&#10;AAAAAAAAAAAAAAAAAAAA/ysABg12AQEB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AQMABvtrAP8ADwAAAAAAAAAAAAAAAAAAAAAA&#10;AAAAAAAAAAD5+5H/39/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RMOAAD/HQAAAAAAAAAAAAAAAAAAAAAA&#10;AAAAAAAAAAD/AMf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jIZeI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r6nwAAAAAAAAAAAAAAAAAAAAAAAAAA&#10;AAAAAAAAAAAABQB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7fIA+QZ5AAEA8QAAAAAAAAAAAAAAAAAAAAAAAAAAAAAAAAAAAAAA&#10;AAAAAAD/KwAGDYQBARM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Ew4ABg2EAAD/KwAAAAAAAAAAAAAAAAAAAAAAAAAAAAAAAAD6+4L///j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X5IgAAAAAAAAAAAAAAAAAAAAAAAAAAAAAAAAABAPEA+wa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jUEzM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+NoAAAHVAAAAAAAAAAAAAAAAAAAAAAAAAAAAAAAAAAEAOQEB&#10;CC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t8gD5BnkAAQDxAAAAAAAAAAAAAAAAAAAAAAAAAAAAAAAAAAAAAAAAAAAAAP8dAAf6&#10;hwEBCC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Ew4AB/qH&#10;AAD/HQAAAAAAAAAAAAAAAAAAAAAAAAAAAAAAAAAB/6L///j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TsAAAAAAAAAAAAAAAAAAAAAAAAAAAAAAAAA+fuR///t8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smg/wA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P9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0VAAYAjwAAAAAAAAAAAAAAAAAAAAAAAAAAAAAAAAAAAeMA+vN8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RMOAAf6hwD/AA8AAAAAAAAAAAAAAAAAAAAAAAAAAAAAAAAAAAAAAAAAAAAAAAAAAACu&#10;APr0sf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IJgAHBW8A/wAPAAAAAAAAAAAA&#10;AAAAAAAAAAAAAAAAAAAAAP8Ax//685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YMMAABAXQA&#10;AAAAAAAAAAAAAAAAAAAAAAAAAAD+/Zb/+/b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MjlkU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JD14A/v5GAAAAAAAAAAAAAAAAAAAAAAAAAAAAAAAAAP79lv/79s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Ew4A&#10;B/qHAP8ADwAAAAAAAAAAAAAAAAAAAAAAAAAAAAAAAAAAAAAAAAAAAAAAAAAAAdUA+vOK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YMMAABAXQAAAAAAAAAAAAAAAAAAAAAAAAAAAAAAAAAAAAAAAIC&#10;ugD48qX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SEhCADn7I0A/wAPAAAAAAAAAAAAAAAAAAAA&#10;AAABAPEA+fRu/////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OfsjQD/AA8AAAAAAAAAAAAA&#10;AAAAAAAAAAAAAAAAAAAA+gZq///t8gAAAAAAAAAAAAAAAAAAAAAAAAAAAAAAAAAAAAAAAAAAAAAA&#10;AAAAAAAAAAAAAAAAAAAAAAAAAAAAAAAAAAAAAAAAAAAAAAAAAAAAAAAAAAAAAAAAAAAAAAAAAAeb&#10;pow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TDgAH+ocA/wAPAAAA&#10;AAAAAAAAAAAAAAAAAAAAAAAAAAAAAAAAAAAAAAAAAAAAAAEA8QD5Bnn//+3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cNUgAAAFIAAAAAAAAAAAAAAAAAAAAAAAAAAAAAAAAAAAAAAAH/ov/49L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wAGDXYAAP8rAAAAAAAAAAAAAAAAAAAAAAAAAAAA/v2W//v2x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9/f+AD9/aUAAAAAAAAAAAAAAAAAAAAAAAAAAAAAAAAAAAAA&#10;AAX6X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7fIA+QZ5AAEA8QAAAAAAAAAAAAAAAAAAAAAAAAAAAAAAAAAAAAAA&#10;AAAAAAAAAAD/AA8AB/qHAQEIJ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DAQYNawAAAFIAAAAAAAAAAAAA&#10;AAAAAAAAAAAAAAAAAAAAAAAAAPr7gv/49L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G&#10;DE8AAP8rAAAAAAAAAAAAAAAAAAAAAAAAAAAAAQDxAPz3y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cOeQAA/ysAAAAAAAAAAAAAAAAAAAAAAAAAAAAAAAAA//+M//r00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Ew4ABvqWAAAAAAAAAAAAAAAAAAAAAAAAAAAAAAAAAAAAAAAAAAAAAAAAAAAA&#10;AAAAAAAA/v2W//v2x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ISEIAObtcQAA/ysAAAAAAAAAAAAAAAAAAAAAAAAAAAAAAAAAAAAAAPr7gv//+N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CCYABgV+AAAAAAAAAAAAAAAAAAAAAAAAAAAAAAAA&#10;AAH/ov/49LoAAAAAAAAAAAAAAAAAAAAAAAAAAAAAAAAAAAAAAAAAAAAAAAAAAAAAAAAAAAAAAAAA&#10;AAAAAAAAAAAAAAAAAAAAAAAAAAAAAAAAAAAAAAAAAAAAAAAAAAAAAAAAAAAAAAAMPgQj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D/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TDgAG+pYAAAAAAAAAAAAAAAAAAAAAAAAAAAAAAAAAAQDxABkUc//f3/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gmAAYFfgAAAAAAAAAAAAAAAAAAAAAAAAAAAAAAAAAAAAAAAAAAAAAAAAAAAAAAAAAA&#10;AAAArgD69LH////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Ew4AB/qH&#10;AP8ADwAAAAAAAAAAAAAAAAAAAAAAAAAAAAAAAAAAAAAA+vuC///42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wAHDJIA/wAPAAAAAAAAAAAAAAAAAAAAAAAAAAAAAAAAABoUZP/f3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jYZUg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Bgww&#10;AAEBdAAAAAAAAAAAAAAAAAAAAAAAAAAAAAAAAAD/AMf/+vO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CCYA&#10;BgV+AAAAAAAAAAAAAAAAAAAAAAAAAAAAAAAAAAAAAAAAAAAAAAAAAAAAAAAAAAAAAAHjAPr8lv//&#10;9u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FCjoAAgNqAAAAAAAAAAAAAAAAAAAAAAAA&#10;AAAAAAAAAAAAAAABAPEA+f2I///24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I&#10;DEYA/wFeAAAAAAAAAAAAAAAAAAAAAAAAAAAAAAAAAAICuv/38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iShQd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GDWsAAQA5AAAAAAAA&#10;AAAAAAAAAAAAAAAAAAAAAAAAAP//jP/69N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IJgAHBW8A/wAPAAAA&#10;AAAAAAAAAAAAAAAAAAAAAAAAAAAAAAAAAAAAAAAAAAAAAAAAAAAAAAAA/wDHAPsGo///7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TDgAG+2sAAP8rAAAAAAAAAAAAAAAAAAAAAAAAAAAAAAAAAAAAAAAAAdUA+gWV&#10;///t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hIQgA5uycAAAAAAAAAAAAAAAA&#10;AAAAAAAAAAAAAAAAAAAAAAD6AHH///P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6Dsu4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ISEIAOfsjQD/AA8AAAAAAAAAAAAAAAAAAAAA&#10;AAAAAAABAPEAGRRz/9/f+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QJNwADA1sA/wAPAAAAAAAAAAAA&#10;AAAAAAAAAAAAAAAAAAAAAAAAAAAAAAAAAAAAAAAAAAAAAdUA+vOK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YMMAABAXQA&#10;AAAAAAAAAAAAAAAAAAAAAAAAAAAAAAAAAAAAAAAAAAD/AMcA+/SY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CQ9eAP7+RgAAAAAAAAAAAAAAAAAAAAAAAAAAAAAAAAAA&#10;AeP/+fJ5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IGReo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/3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UKOgACA2oAAAAAAAAAAAAAAAAAAAAAAAAAAAAAAAAA&#10;/wDH//rzl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Ew4AB/qHAP8ADwAAAAAAAAAAAAAAAAAA&#10;AAAAAAAAAAAAAAAAAAAAAAAAAAAAAAAAAAAAAACu//nzr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ACA5bAP7+RgAAAAAAAAAAAAAAAAAA&#10;AAAAAAAAAAAAAAAAAAAAAAAAAAAArv/586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DRUABgCPAAAAAAAAAAAAAAAAAAAAAAAAAAAAAAAAAAAAAAD6/Xn///b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tEkaIAAAIABJREFU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Bw55AAD/KwAAAAAAAAAAAAAAAAAAAAAAAAAAAAAAAAD6/Xn///b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TDgAH+ocA/wAPAAAAAAAAAAAAAAAAAAAAAAAAAAAAAAAA&#10;AAAAAAAAAAAAAAAAAAAAAAAAAdUA+gWV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DRUABgFyAAD/HQAAAAAAAAAAAAAAAAAAAAAAAAAAAAAAAAAAAAAAAAAA&#10;AAAArv/586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AQMABg12&#10;AAD/KwAAAAAAAAAAAAAAAAAAAAAAAAAAAAAAAAD/AMf/+vO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NFQAGAI8AAAAA&#10;AAAAAAAAAAAAAAAAAAAAAAAAAAAAAQDxAPn0bv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FCjoA&#10;AgNqAAAAAAAAAAAAAAAAAAAAAAAAAAAAAAAAAAAAAAAAAAAAAAAAAAAArv/586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Bg1rAAEAOQAAAAAAAAAAAAAAAAAA&#10;AAAAAAAAAAAAAAABAPEAGRRz/9/f+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CAxGAP8BXgAAAAAAAAAAAAAAAAAA&#10;AAAAAAAAAAAAAAAB/6L/+PS6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ABg12AAD/&#10;KwAAAAAAAAAAAAAAAAAAAAAAAAAAAAAAAAAAAAAAAAAAAAAAAAAAAAAAAAAAAAAB4wD6/47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NFQAGAWQAAP8rAAAAAAAAAAAAAAAAAAAAAAAAAAAAAAAAAAAA&#10;AAAAAAAAAQDxAPn9iP//9u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tZ6OM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Bw1SAAAAUgAAAAAAAAAAAAAAAAAAAAAAAAAAAAAAAAAAAAAA/v2W&#10;//v2x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DnkAAP8rAAAAAAAAAAAAAAAAAAAAAAAAAAAAAAAA&#10;APoGav//7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AGDXYAAP8rAAAAAAAAAAAA&#10;AAAAAAAAAAAAAAAAAAAAAAAAAAAAAAAAAAAAAAAAAAAAAAAAAAAAAAAArgD69LH////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RMO&#10;AAX6XQABADkAAAAAAAAAAAAAAAAAAAAAAAAAAAAAAAAAAAAAAAAAAAAAAAAAAf+iAPn1vf////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BQo6AAIDagAAAAAA&#10;AAAAAAAAAAAAAAAAAAAAAAAAAAAAAAAAAAHV//nyh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jHm7Y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f/2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hIQgA5+yNAP8ADwAAAAAAAAAAAAAAAAAAAAAAAAAAAP8Ax//685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ABgxPAAAAUgAAAAAAAAAAAAAAAAAA&#10;AAAAAAAAAAAAAAAAAAAAAAAAAAAAAAAAAAAAAAAAAAAAAAABAPEA+fuR///42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EhCADm7EoAAABSAAAAAAAAAAAA&#10;AAAAAAAAAAAAAAAAAAAAAAAAAAAAAAAAAAAAAAAB1QD6/5z///P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Bw6HAAD/HQAAAAAAAAAAAAAAAAAA&#10;AAAAAAAAAAAAAAAAAAAA+gBx///z6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+rQhX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KHQAGA4cAAAAAAAAAAAAAAAAAAAAAAAAAAAAAAAAA//+M//r00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Ew4ABfpdAAEAOQAAAAAAAAAAAAAAAAAAAAAAAAAA&#10;AAAAAAAAAAAAAAAAAAAAAAAAAAAAAAAAAAAAAAD/AMcAGxSd/9/f+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NFQAFAFYAAQA5AAAAAAAAAAAAAAAAAAAAAAAA&#10;AAAAAAAAAAAAAAAAAAAAAAHVAPrziv////0AAAAAAAAAAAAAAAAAAAAAAAAAAAAAAAAAAAAAAAAA&#10;AAAAAAAAAAAAAQETDgAF+l0AAQA5AAAAAAAAAAAAAAAAAAAAAAAAAAAAAAAAAAAAAAAAAAAAAAHj&#10;AP//5AABAOcA/v3oAAAAAAD8A9v///PrAAAAAAAAAAAAAAAAAAAAAAAAAAAAAAAAASEhCADm7XEA&#10;AP8rAAAAAAAAAAAAAAAAAAAAAAAAAAAAAAAAAAAAAAAAAAAAAAAAAAAAAAD//4z/+vT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AQJNwACA2oAAAAAAAAAAAAAAAAAAAAAAAAAAAAAAAAAAAAAAAAA&#10;AAAAAAAAAAAAAP79lv/79s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ISEIAObsnAAAAAAAAAAAAAAAAAAAAAAAAAAAAAAAAAAAAAAA/wDH&#10;//rzl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5mbFQ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CAxG&#10;AP8BXgAAAAAAAAAAAAAAAAAAAAAAAAAAAAEA8QD59G7////9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DRUABgFyAAD/HQAAAAAAAAAAAAAAAAAAAAAAAAAAAAAAAAAA&#10;AAAAAAAAAAAAAAAAAAAAAAAAAAAAAAD+/Zb/+/b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gm&#10;AAYGYQAA/x0AAAAAAAAAAAAAAAAAAAAAAAAAAAAAAAAAAAAAAAAAAAAAAAAA/wDHAPsGo///7f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YMMAABAXQAAAAAAAAAAAAAAAAAAAAAAAAAAAAAAAAAAAAAAPoAcf//8+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vHcVI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HDnkAAP8rAAAAAAAA&#10;AAAAAAAAAAAAAAAAAAAA/wDH//rzl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CCYABwVvAP8ADwAAAAAAAAAAAAAAAAAAAAAAAAAAAAAAAAAAAAAAAAAA&#10;AAAAAAAAAAAAAAAAAAAB1QD6BZX//+3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Ew4ABfpdAAEAOQAAAAAAAAAAAAAAAAAA&#10;AAAAAAAAAAAAAAAAAAAAAAAAAAAAAAABAPEA/v+b//r00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HDnkAAP8rAAAA&#10;AAAAAAAAAAAAAAAAAAAAAAAAAAAAAP8Ax//685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2h65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6AAX8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hIQgA5uycAAAAAAAAAAAAAAAAAAAA&#10;AAAAAAAAAAAAAP79lv/79s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DAAcLQwD/AV4AAAAAAAAAAAAAAAAAAAAAAAAAAAAAAAAAAAAAAAAAAAAAAAAA&#10;AAAAAAAAAAAAAAAA/v2W//v2x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DRUABQBWAAEAOQAAAAAAAAAAAAAAAAAAAAAAAAAAAAAAAAAAAAAAAAHVABoT&#10;j//f3/gAAAAAAAAAAAAAAAAAAAAAAAAAAAAAAAAAAAAAAAAAAAAAAAAAAAAAAAAAAAAAAAAAAAAA&#10;AAAAAAAAAAAAAAAAAAAAAAAAAAAAAAAAAAAAAAAAAAAAAAAAAAAAAAAAAAAAAAAAAAAAAAEBCh0A&#10;BwN4AP8ADwAAAAAAAAAAAAAAAAAAAAAAAAAAAAAAAAAAAAAAAAAAAAAAAAAAAAAAAAHVAPoFlf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NFQAHAIAA/wAPAAAAAAAAAAAAAAAAAAAAAAAAAAAAAAAAAAAA&#10;AAAAAAAAAAAAAAICugD48qX////9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NFQAGAI8AAAAAAAAAAAAAAAAAAAAA&#10;AAAAAAAAAAAAAQDxAPkGef//7f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UKOgACA2oAAAAAAAAAAAAAAAAAAAAAAAAAAAAAAAAA+v15///24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gb+6c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0VAAcAgAD/AA8AAAAAAAAAAAAAAAAAAAAAAAAAAAAAAAAAAAAAAAAAAAAAAAAAAAAAAAAA&#10;AAAAAdUA+gWV///t8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Ch0ABgRcAAD/KwAAAAAAAAAAAAAAAAAAAAAAAAAAAAAAAAABAPEA/v+b//r00AAAAAAA&#10;AAAAAAAAAAAAAAAAAAAAAAAAAAAAAAAAAAAAAAAAAAAAAAAAAAAAAAAAAAAAAAAAAAAAAAAAAAAA&#10;AAAAAAAAAAAAAAAAAAAAAAAAAAAAAAAAAAAAAAAAAAAAAAEBAQMABAk3AAEDMQABADkAAAAAAAAA&#10;AAAAAAAAAAAAAAAAAAAAAAAAAAAAAAAB1QD6+q0AAAvo///t8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YMMAABAXQAAAAAAAAAAAAAAAAAAAAAAAAAAAAAAAAAAAAAAAAAAAAAAAAAAAHjAPr8lv//9u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KHQAHA3gA/wAPAAAAAAAAAAAAAAAAAAAAAAAAAAAAAAAAAPr7gv//&#10;+N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Bw55AAD/KwAAAAAAAAAAAAAAAAAAAAAAAAAAAAEA8QD5Bnn//+3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QMABwtDAP8BXgAAAAAAAAAA&#10;AAAAAAAAAAAAAAAAAAAAAAAAAAAAAAAAAAAAAAAAAAAAAAAAAAAAAAD+/Zb/+/b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DRUABQBWAAEAOQAA&#10;AAAAAAAAAAAAAAAAAAAAAAAAAAAAAAD/AMcAGxSd/9/f+AAAAAAAAAAAAAAAAAAAAAAAAAAAAAAA&#10;AAAAAAAAAAAAAAAAAAAAAAAAAAAAAAAAAAAAAAAAAAAAAAAAAAAAAAAAAAAAAAAAAAAAAAAAAAAA&#10;AAAAAAAAAAAAAAAAAAAAAAEGDDAAAQF0AAAAAAAAAAAAAAAAAAAAAAAAAAAAAAAAAP79lv/79s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H0fpwAAIABJ&#10;REFUAAAAAAAAAAAAAAAAAAAAAAAAAAAAAAAAAAAAAAAAAAABAQgmAAYGYQAA/x0AAAAAAAAAAAAA&#10;AAAAAAAAAAAAAAAAAAAAAAAAAAAAAAAAAAAAAf+iAPn1vf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ISEIAOXs&#10;YwABADkAAAAAAAAAAAAAAAAAAAAAAAAAAAAAAAAAAAAAAAAArv/586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NFQAGAI8AAAAA&#10;AAAAAAAAAAAAAAAAAAAAAAAAAAAAAAHVAPrziv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DRUABgFyAAD/HQAAAAAAAAAAAAAAAAAA&#10;AAAAAAAAAAAAAAAAAAAAAAAAAAAAAAAAAAAAAAAAAAAB4wD6+p////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DRUABQBWAAEAOQAAAAAAAAAA&#10;AAAAAAAAAAAAAAAAAAAAAAD+/Zb/+/bGAAAAAAAAAAAAAAAAAAAAAAAAAAAAAAAAAAAAAAAAAAAA&#10;AAAAAAAAAAAAAAAAAAAAAAAAAAAAAAAAAAAAAAAAAAAAAAAAAAAAAAAAAAAAAAAAAAAAAQENFQAF&#10;AFYAAQA5AAAAAAAAAAAAAAAAAAAAAAD/AMcAAP/FABsV2P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CCYABgZhAAD/HQAAAAAAAAAAAAAAAAAAAAAAAAAAAAAAAAAAAAAAAAAAAAAAAAAAAdUA+gWV&#10;///t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RMOAAf6hwD/AA8AAAAAAAAAAAAAAAAAAAAAAAAAAAAAAAAA&#10;AAAAAAAB1f/58o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+XS8X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CAxGAP8BXgAAAAAAAAAAAAAAAAAA&#10;AAAAAAAAAAAAAAAAAK7/+fO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FCjoAAgNqAAAAAAAAAAAAAAAAAAAAAAAAAAAAAAAA&#10;AAAAAAAAAAAAAAAAAAAAAAAAAAAAAAAAAP8AxwD7AKr///P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DRUABQBWAAEAOQAAAAAAAAAAAAAAAAAA&#10;AAAAAAAAAAAB4wD6/47///PrAAAAAAAAAAAAAAAAAAAAAAAAAAAAAAAAAAAAAAAAAAAAAAAAAAAA&#10;AAAAAAAAAAAAAAAAAAAAAAAAAAAAAAAAAAAAAAABARMOAAX6XQABADkAAAAAAAAAAAAAAAAA/wDH&#10;APv7uwAA+d3////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EhCADl7GMAAQA5AAAAAAAAAAAA&#10;AAAAAAAAAAAAAAAAAAAAAAAAAAAAAAAAAAAAAAEA8QD5+5H///j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DAAYNhAAA/x0AAAAAAAAAAAAAAAAAAAAAAAAAAAAAAAAAAAAAAAEA8QAZFHP/39/4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7fm40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DAAYNhAAA/x0AAAAAAAAAAAAAAAAAAAAAAAAA&#10;AAAAAAAA+v15///24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ISEIAOXsYwABADkAAAAAAAAAAAAAAAAAAAAAAAAAAAAAAAAA&#10;AAAAAAAAAAAAAAAAAAAAAAAAAAAAAAAAAgK6APjypf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NFQAFAFYAAQA5AAAAAAAAAAAAAAAAAAAA&#10;AAAAAAAAAgK6ABgSqv/f3/gAAAAAAAAAAAAAAAAAAAAAAAAAAAAAAAAAAAAAAAAAAAAAAAAAAAAA&#10;AAAAAAAAAAAAAAAAAAAAAAEFCjoAAgNqAAAAAAAAAAAAAAAAAAH/ogAZFcL/39/4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BQo6AAIDagAAAAAAAAAAAAAAAAAAAAAAAAAAAAAAAAAA&#10;AAAAAAAAAAAAAAABAPEA/f2lAPz3yf////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ABg12AAD/&#10;KwAAAAAAAAAAAAAAAAAAAAAAAAAAAAAAAAAAAAAAAAAAAPr7gv//+N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pKmK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DRUABgCPAAAAAAAAAAAAAAAAAAAAAAAAAAAAAAAAAAEA8QD59G7/&#10;///9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BgwwAAIBZQD/AA8AAAAAAAAAAAAAAAAAAAAAAAAAAAAAAAAAAAAAAAAA&#10;AAAAAAAAAAAAAAAAAAABAPEA+fuR///42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IJgAHBW8A/wAPAAAAAAAAAAAAAAAAAAAAAAAAAAAA&#10;/v2WAPz3yf////0AAAAAAAAAAAAAAAAAAAAAAAAAAAAAAAAAAAAAAAAAAAAAAAAAAAAAAQENFQAG&#10;AXIAAP8dAAAAAAAAAAAAAAHjAPoFh///7f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CCYABgZhAAD/HQAAAAAAAAAAAAAAAAAAAAAAAAAAAAAAAAAAAAAAAAAAAAAAAAAAAdUAGhOP&#10;/9/f+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FCjoAAwNbAP8ADwAAAAAAAAAAAAAAAAAAAAAA&#10;AAAAAAAAAAAAAAAAAAAAAAICuv/38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CH8G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IJgAGBX4AAAAAAAAAAAAAAAAAAAAAAAAAAAAAAAAAAAHV//nyh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IQgA5exjAAEAOQAAAAAAAAAAAAAAAAAAAAAAAAAAAAAAAAAAAAAAAAAAAAAAAAAAAAAA&#10;AAAAAAAAAAD/AMcA+/2y///24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AQJNwADA1sA/wAPAAAAAAAAAAAAAAAAAAAAAAABAPEA+fuR///4&#10;2gAAAAAAAAAAAAAAAAAAAAAAAAAAAAAAAAEBEw4AB/k4AP8CQQAA/x0AAAAAAAAAAAAAAeMA/vyz&#10;APz3yf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NFQAFAFYAAQA5AAAAAAAAAAAA&#10;AAAAAAAAAAAAAAAAAAAAAAAAAAAAAAAAAAAAAAAAAAAAAK7/+fO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GDWsAAQA5AAAAAAAAAAAAAAAAAAAAAAAAAAAAAAAAAAAAAAAAAAAAAAAAAAEA&#10;8QD59G7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lcnlo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gm&#10;AAYFfgAAAAAAAAAAAAAAAAAAAAAAAAAAAAAAAAAB/6L/+PS6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G&#10;DDAAAQF0AAAAAAAAAAAAAAAAAAAAAAAAAAAAAAAAAAAAAAAAAAAAAAAAAAAAAAAAAAAAAAAAAAAA&#10;AAABAPEA/wC9APoAw///8+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DAAYMTwAAAFIAAAAAAAAAAAAAAAAAAAAAAAAAAAAAAAAA/wDHAP/9zwD8A9sA&#10;Bf8bAAMDLgD+/ykAAP8dAAAAAAAAAAAAAAAAAAEA8QD5+5H///j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ISEIAOXsYwABADkAAAAAAAAAAAAAAAAAAAAAAAAAAAAAAAAAAAAAAAAA&#10;AAAAAAAAAAAAAAAAAAAAAK7/+fO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HDVIAAABS&#10;AAAAAAAAAAAAAAAAAAAAAAAAAAAAAAAAAAAAAAAAAAAAAAAAAAAAAAD6/Xn///b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slxOAAAIABJREFUAAAAAAAAAAAAAAAAAAAAAAAAAAAA&#10;AAAAAAAAAAAAAAAAAAAAAAAAAAAAAAAAAAAAAAAAAAAAAAAAAAAAAAAAAAEBCCYABgV+AAAAAAAA&#10;AAAAAAAAAAAAAAAAAAAAAQDx//jz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TDgAG+2sAAP8r&#10;AAAAAAAAgP9/AAAAAAAAAAAAAAAAAAAAAAAAAAAAAAAAAAAAAAAAAAAAAAAAAAAAAAAAAAAAAAAA&#10;AAAAAAD/AMcA+/u7///42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CYABgV+AAAAAAAAAAAAAAAAAAAAAAAAAAAAAAAAAAAAAAAAAAAAAAAAAAAAAAAA&#10;AAAAAAAAAAAAAAAAAAAAAAHVAPoFlf//7f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SEh&#10;CADm7EoAAABSAAAAAAAAAAAAAAAAAAAAAAAAAAAAAAAAAAAAAAAAAAAAAAAAAAAAAAAAAAAAAQDx&#10;AP7/m//69N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gMRgD/AV4AAAAAAAAAAAAAAAAA&#10;AAAAAAAAAAAAAAAAAAAAAAAAAAAAAAAAAAAAAP8Ax//685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gmAAYFfgAAAAAAAAAAAAAAAAAAAAAAAAAAAPoA&#10;cf//8+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BQo6AAIDagAAAAAAAAAAAAAAAAAAAAAA&#10;AAAAAAAAAAAAAAAAAAAAAAAAAAAAAAAAAAAAAAAAAAAAAAAAAAAAAAAAAAAAAeMA/vyzAPz3yf//&#10;//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UknrEAAAgAElEQVQAAAAAAAAAAAAAAAAAAAAAAAAAAAAAAQEI&#10;JgAHBW8A/wAPAAAAAAAAAAAAAAAAAAAAAAAAAAAAAAAAAAAAAAAAAAAAAAAAAAAAAAAAAAAA/wDH&#10;APv0mP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ISEIAObsSgAAAFIAAAAAAAAAAAAAAAAA&#10;AAAAAAAAAAAAAAAAAAAAAAAAAAAAAAAAAAAAAAAAAAAAAeMA/vyzAPz3yf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NFQAGAI8AAAAAAAAAAAAAAAAAAAAAAAAAAAAAAAAAAAAAAAAA&#10;AAAAAAAAAAAAAAEA8QAZFHP/39/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Ch0ABwN4AP8ADwAAAAAAAAAAAAAAAAAAAAAA/wDHAPv9sv//9u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DRUABwCAAP8ADwAAAAAAAAAAAAAAAAAAAAAAAAAAAAAA&#10;AAAAAAAAAAAAAAAAAAAAAAAAAAAAAAAAAAAAAAAAAAAAAAAAAAAAAAAAAACuAPoAw///8+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QJNwADA1sA/wAPAAAAAAAAAAAA&#10;AAAAAAAAAAAAAAAAAAAAAAAAAAACAroA+ASw///t8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Ew4ABvpEAAAAUgAAAAAAAAAAAAAAAAAAAAAAAAAAAAAAAAAAAAAAAAAAAAAAAAAAAAAAAAAAAP8A&#10;xwD7+7v///j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BAwAGDYQAAP8d&#10;AAAAAAAAAAAAAAAAAAAAAAAAAAAAAAAAAAAAAAAAAAAAAAAAAAAAAAD//4z/+vTQAAAAAAAAAAAA&#10;AAAAAAAAAAAAAAAAAAAAAE+mf1A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BAwAIDlsA/v5GAAAAAAAAAAAAAAAAAAAAAAAAAAAAAf+i//j0u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wAHC0MAAAFPAP8ADwAAAAAAAAAAAAAAAAAAAAAAAAAAAAAAAAAAAAAA&#10;AAAAAAAAAAAAAAAAAAAAAAAAAAAAAAAAAAAAAAAAAAAAAAAAAAHjAP/+qQD79dP////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DAAAJGgAAA/j///PrAAAAAAEBEw4ABfkiAAAB&#10;OwD7/bL///bj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AAHIwAGBlMAAP8rAAAAAAAAAAAAAAAA&#10;AAAAAAAAAAAAAAAAAAAAAAAAAAAAAAAAAAAAAAAAAAAAAQDxAPkAgP//8+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IDEYA/wFeAAAAAAAAAAAAAAAAAAAAAAAA&#10;AAAAAAAAAAAAAAAAAAAAAAAAAAAAAAD/AMf/+vO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hp/N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NFQAHAIAA/wAPAAAAAAAAAAAAAAAAAAAAAAACArr/9/G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AQMAAAkaAAYEagAA/x0AAAAAAAAAAAAAAAAAAAAAAAAAAAAAAAAAAAAAAAAA&#10;AAAAAAAAAAAAAAAAAAAAAAAAAAAAAAAAAAAAAAAAAQDxAP8AvQAaFLb/39/4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h0ABgM1AAEAQwD/AA8AAAAAAAAAAAAAAAAAAAAAAAAAAAAAAAAAAAAAAAAAAAAA&#10;AAAAAAAAAAAAAAAAAAAAAAHVAPrziv////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hIQgA5uycAAAAAAAAAAAAAAAAAAAAAAAAAAAAAAAAAAAAAAAAAAAAAAAA&#10;AAAAAAABAPEAGRRz/9/f+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owBCW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FCjoA&#10;AgNqAAAAAAAAAAAAAAAAAAAAAAAAAAAA/v2W//v2x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AHC0MA/wFeAAAAAAAAAAAAAAAAAAAAAAAAAAAAAAAAAAAAAAAAAAAAAAAA&#10;AAAAAAAAAAAAAAAAAAAAAAAAAAAAAAAAAAAAAAAAAAAAAACuABoUtv/f3/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TDgAA9w8ABgM1AAEAQwD/&#10;AA8AAAAAAAAAAAAAAAAAAAAAAAAAAAAAAAAAAAAAAAAAAAAAAAAAAAAAAAAAAAAAAAAAAAAAAAEA&#10;8QD9/aX/+/b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GDWsAAQA5AAAAAAAAAAAAAAAAAAAAAAAAAAAAAAAAAAAAAAAAAAAAAAAAAAAAAAD6+4L/&#10;//j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jJCN4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EDAAcMkgD/AA8AAAAAAAAA&#10;AAAAAAAAAAAAAAEA8QAZFHP/39/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NFQAFAFYAAQA5AAAAAAAAAAAAAAAAAAAAAAAAAAAAAAAAAAAAAAAAAAAAAAAAAAAAAAAA&#10;AAAAAAAAAAAAAAAAAAAAAAAAAAAAAAAAAAAA/wDHAPv9sv//9u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BgwwAAIBZQD/AA8AAAAAAAAAAAAAAAAAAAAAAAAAAAAAAAAAAAAA&#10;AAAAAAAAAAAAAAAAAAAAAAAAAAAAAAAAAAAAAAAAAAAAAAHjAPr6n///+N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DRUABgCPAAAAAAAA&#10;AAAAAAAAAAAAAAAAAAAAAAAAAAAAAAAAAAAAAAAAAAAAAAD6+4L///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RBtajw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HDVIAAABSAAAAAAAAAAAAAAAAAAAAAAAAAAAA&#10;AAHV//nyh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N&#10;FQAIAkkA/v5GAAAAAAAAAAAAAAAAAAAAAAAAAAAAAAAAAAAAAAAAAAAAAAAAAAAAAAAAAAAAAAAA&#10;AAAAAAAAAAAAAAAAAAAAAAAAAAAAAAHjAP78swD8A9sAAPTu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TDgAH+TgA&#10;/wJBAAD/HQAAAAAAAAAAAAAAAAAAAAAAAAAAAAAAAAAAAAAAAAAAAAAAAAAAAAAAAAAAAAAAAAAA&#10;AAAAAAAAAAAAAAACAroA+P63///z6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Bw6HAAD/HQAAAAAAAAAAAAAAAAAAAAAAAAAA&#10;AAAAAAAAAAAAAAAAAAEA8QD5AID///P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fNrOa&#10;AAAgAElEQVQ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odAAYDhwAAAAAAAAAAAAAAAAAAAAAAAAAAAAAAAAAAAK7/+fO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hIQgA&#10;4OwNAAf/MQAAAU8A/wAPAAAAAAAAAAAAAAAAAAAAAAAAAAAAAAAAAAAAAAAAAAAAAAAAAAAAAAAA&#10;AAAAAAAAAAAAAAAAAAAAAAAAAAAAAAAAAeMAAf6/APkBzwAgFPP/39/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AQMABAk3AAIETQAA/x0AAAAAAAAAAAAAAAAAAAAAAAAA&#10;AAAAAAAAAAAAAAAAAAAAAAAAAAAAAAAAAAAAAAAAAAAAAAAAAAAAAAAAAQDxAP39pQAcF87/39/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BQo6AAIDagAAAAAAAAAAAAAAAAAAAAAAAAAAAAAAAAAAAAAAAAAAAAEA8QD5&#10;Bnn//+3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GDWsAAQA5&#10;AAAAAAAAAAAAAAAAAAAAAAAAAAAAAAAAAAAArv/586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hKvUIAACAA&#10;SURBVAAAAAAAAAAAAAAAAAAAAAAAAAAAAAAAAAAAAAAAAAAAAAAAAAAAAAAAAAAAAAAAAAAAAAAA&#10;AAAAAAAAAAAAAAAAAAAAAAAAAAAAAAAAAAAAAAAAAAAAAAAAAAAAAAAAAAAAAAAAAAABAQEDAAQJ&#10;NwACA2oAAAAAAAAAAAAAAAAAAAAAAAAAAAAAAAAAAAAAAAAAAAAAAAAAAAAAAAAAAAAAAAAAAAAA&#10;AAAAAAAAAAAAAAAAAAAAAAAAAAAAAAAAAAAAAAD/AMcAAQDnABoUtv/f3/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SEhCADm7EoAAQBDAP8ADwAAAAAAAAAAAAAAAAAAAAAAAAAAAAAAAACA/38AAAAAAAAAAAAAAAAA&#10;AAAAAAAAAAAAAAAAAAAAAAAAAAAAAAAAAAAAAAAAAK4A+vSx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Ew4ABvqWAAAAAAAAAAAAAAAAAAAAAAAAAAAAAAAAAAAAAAAAAAAAAAHVAPrziv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hIQgA5+yNAP8ADwAAAAAA&#10;AAAAAAAAAAAAAAAAAAAAAAAAAAD6+4L///j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hIQgA5+s+AAABTwD/AA8AAAAA&#10;AAAAAAAAAAAAAAAAAAAAAAAAAAAAAAAAAAAAAAAAAAAAAAAAAAAAAAAAAAAAAAAAAAAAAAAAAAAA&#10;AAAAAAAAAAAAAAAAAAAAAAAAAAAAAK4A+ga8///t8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AByMACAc4AP7+RgAAAAAAAAAAAAAAAAAAAAAA&#10;AAAAAAAAAAAAAAAAAAAAAAAAAAAAAAAAAAAAAAAAAAAAAAAAAAAAAAAAAAD/AMcA//3PAAEC9gD7&#10;B97//+3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pq1A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Bw55AAD/KwAAAAAAAAAA&#10;AAAAAAAAAAAAAAAAAAAAAAAAAAAAAQDxABkUc//f3/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YMMAABAXQAAAAAAAAAAAAAAAAAAAAAAAAA&#10;AAAAAAAAAAHj//nye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ABAk3AAIETQAA/x0AAAAAAAAAAAAA&#10;AAAAAAAAAAAAAAAAAAAAAAAAAAAAAAAAAAAAAAAAAAAAAAAAAAAAAAAAAAAAAAAAAAAAAAAAAAAA&#10;AAAAAAAAAAAAAAAAAAD/AMcA+wCq///z6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h&#10;IQgA5esoAAABOwABADkAAAAAAAAAAAAAAAAAAAAAAAAAAAAAAAAAAAAAAAAAAAAAAAAAAAAAAAAA&#10;AAAAAAAAAAAAAAAAAAABAPEA/wC9APr9ywAA9+b////9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CAxGAP8BXgAAAAAAAAAAAAAAAAAAAAAAAAAAAAAAAAAAAAAAAAAAAP//jP/6&#10;9N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SUIBM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Bw1SAAAAUgAAAAAAAAAAAAAAAAAAAAAAAAAAAAAAAAD6Bmr/&#10;/+3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0VAAT9JQABAzEAAQEOAAD/KwAAAAAAAAAA&#10;AAAAAAAAAAAAAAAAAAAAAAAAAAAAAAAAAAAAAAAAAAAAAAAAAAAAAAAAAAAAAAAAAAAAAAAAAAAA&#10;AAAAAAAAAAABAPEAAQLJAPj5yAAgGeL/39/4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odAAcCKQD/AkEAAP8dAAAAAAAAAAAAAAAA&#10;AAAAAAAAAAAAAAAAAAAAAAAAAAAAAAAAAAAAAAAAAAAAAAAAAAAAAAAAAAAAAQDxAP8AvQD6/cv/&#10;//b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odAAYD&#10;hwAAAAAAAAAAAAAAAAAAAAAAAAAAAAAAAAAAAAAAAAAAAP8Ax//685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GnxZM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DnkAAP8rAAAAAAAAAAAAAAAAAAAAAAAAAAAA/wDHAPv9sv//9u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0VAAD7EQAHBCAA/wJBAAD/HQAA&#10;AAAAAAAAAAAAAAAAAAAAAAAAAAAAAAAAAAAAAAAAAAAAAAAAAAAAAAAAAAAAAAAAAAAAAAAAAAAA&#10;AAAAAAAAAAAAAAAB4wAA/8sA+vvUACAZ4v/f3/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AAJGgAGAzUAAQBDAP8ADwAAAAAAAAAAAAAAAAAAAAAAAAAAAAAAAAAAAAAAAAAAAAAAAAAA&#10;AAAAAAAAAAAAAAAAAAAAAAAAAAAAAAD/AMcA+/u7AAD53f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cMkgD/AA8AAAAAAAAAAAAAAAAA&#10;AAAAAAAAAAAAAAAAAAAAAAEA8QAZFHP/39/4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zwU0vA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AQMABwySAP8ADwAAAAAAAAAAAAAAAAAAAAAAAAAAAAAAAAABAPEA+QZ5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IJgAFBUUAAQA5AAAA&#10;AAAAAAAAAAAAAAAAAAAAAAAAAAAAAAAAAAAAAAAAAAAAAAAAAAAAAAAAAAAAAAAAAAAAAAAAAAAA&#10;AAAAAAAAAAAAAAAAAAAAAAAAAeMAAP/LAP//3gD7AeUAAPTu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OXrKAADAy4A/v5GAAAAAAAA&#10;AAAAAAAAAAAAAAAAAAAAAAAAAAAAAAAAAAAAAAAAAAAAAAAAAAAAAAAAAAAAAAAAAAAAAAAAAAAA&#10;AAD/AMcAAP/FABsV2P/f3/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CAxGAP8BXgAAAAAAAAAAAAAAAAAAAAAAAAAAAAAAAAAA&#10;AAAAAQDxAPkGef//7f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fM5w4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GDE8A&#10;AABSAAAAAAAAAAAAAAAAAAAAAAAAAAAAAAAAAAEA8QD59G7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EhCADm7EoAAQBDAP8ADwAAAAAA&#10;AAAAAAAAAAAAAAAAAAAAAAAAAAAAAAAAAAAAAAAAAAAAAAAAAAAAAAAAAAAAAAAAAAAAAAAAAAAA&#10;AAAAAAAAAAAAAAAAAAAAAAAAAAAAAAAAAeMA///kAP/9zwD8/uwAAAXv///z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NFQAH/zEA/wIzAAD/KwAAAAAAAAAAAAAAAAAAAAAAAAAAAAAAAAAAAAAAAAAA&#10;AAAAAAAAAAAAAAAAAAAAAAAAAAAAAAAAAAAAAAAAAdUAAf7NAPn+1///9u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RMOAAb6lgAAAAAAAAAAAAAAAAAAAAAAAAAAAAAAAAAAAAAAAQDxAPkGef//7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+Yszk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NFQAGAXIAAP8dAAAA&#10;AAAAAAAAAAAAAAAAAAAAAAAAAAHVAPrziv////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AADBIABf8bAP/+CgABAzEAAAAAAAAA&#10;AAABADkAAAAAAAAAAAAAAAAAAAAAAAAAAAAAAAAAAAAAAAAAAAAAAAAAAAAAAAAAAAAAAAAAAAAA&#10;AAAAAAAAAAAAAAAAAAAAAAAAAAAAAAAAAAAAAAAAAAAAAAHjAP//5AD//c8A/ADjACAX6//f3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ISEIAODpFQAEAB0AAQMxAAEAOQAAAAAA&#10;AAAAAAAAAAAAAAAAAAAAAAAAAAAAAAAAAAAAAAAAAAAAAAAAAAAAAAAAAAAAAAAAAAAAAAAAAAAA&#10;AeMAAP/LAPr9ywAA9+b////9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RMOAAf6hwD/AA8A&#10;AAAAAAAAAAAAAAAAAAAAAAAAAAAAAAAAAQDxAPkGef//7f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IJgAGBmEAAP8dAAAAAAAAAAAAAAAAAAAAAAAAAdUA&#10;+vOK/////QAAAAAAAAAAAAAAAAAAAAAAAAAAAAAAAAAAAAAAAAAAAAAAAAAAAAAAAAAAAAAAAAAA&#10;AAAAAAAAAAAAAAAAAAAAAAAAAAAAp6AwOw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0VAAcAgAD/AA8AAAAAAAAAAAAAAAAAAAAAAAAA&#10;AAAAAAAAAAAAAPr7gv//+N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cNUgAAAFIAAAAAAAAAAAAAAAAAAAAAAAAB1QD684r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DAAYNhAAA/x0AAAAAAAAAAAAAAAAAAAAAAAAAAAAAAAAAAAAAAP8Ax//685U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IDZUA/wAPAAAAAAAAAAAAAAAAAAAAAAAAAdUA+vOK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Bw1SAAAAUgAAAAAA&#10;AAAAAAAAAAAAAAAAAAAAAAAAAAAAAAAAAAAAAPoAcf//8+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S99yE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Bw1SAAAAUgAAAAAAAAAAAAAAAAAAAAAAAAAAAAAB1QD684r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ISEIAODsDQAF&#10;/xsAAAE7AAAAAAAAAAAAAgAqAP8AD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MAAf6/APkHyP//7f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odAAYDhwAAAAAAAAAAAAAAAAAAAAAAAAAAAAAA&#10;AAAAAAAAAAAAAAAArv/586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5mmer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KHQAHA3gA/wAPAAAA&#10;AAAAAAAAAAAAAAAAAAAAAAAAAACu//nzr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BAwAECTcAAgRNAAD/H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RMOAAf6hwD/AA8AAAAAAAAAAAAAAAAAAAAAAAAAAAAAAAAAAAAAAAAB1QD684r/&#10;///9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p9nrl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RMOAAf6hwD/AA8AAAAAAAAAAAAAAAAA&#10;AAAAAAAAAAAAAK7/+fO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AYNdgAA&#10;/ysAAAAAAAAAAAAAAAAAAAAAAAAAAAAAAAAAAAAAAP8AxwD79Jj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pIQcU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/3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TDgAH+ocA/wAPAAAAAAAAAAAAAAAAAAAAAAAA&#10;AAAAAACu//nzr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Bg1rAAEAOQAAAAAAAAAAAAAA&#10;AAAAAAAAAAAAAAAAAAAAAAAAAACu//nzr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1Su&#10;e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MOAAf6hwD/AA8AAAAAAAAAAAAAAAAAAAAAAAAAAAD/AMcA+/SY&#10;/////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SEhCADg7A0AAAAAAAAAAAAgFPP/39/4AAAAAAAAAAAAAAAAAAAAAAAA&#10;AAAAAAAAAAAAAAAAAAAAAAAAAAAAAAAAAAABAQEDAAAMEgAA/QgABQITABsV2P/f3/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CAxGAP8BXgAAAAAAAAAAAAAAAAAAAAAAAAAAAAAAAAAAAAAAAAAA&#10;AAAAAAAAAAAAAAAAAAAAAAAAAAAAAAAAAAAAAAAAAAAAAAAAAAAAAAAAAAAAAAAAAAAAAAAAAAAA&#10;AAAAAAAAAAAAAAAA/v2W//v2x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Bw1SAAAAUgAAAAAAAAAAAAAAAAAAAAAAAAAAAAAAAAAAAAAA&#10;//+M//r00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CyEbLR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Ew4AB/qHAP8ADwAAAAAAAAAAAAAAAAAAAAAAAAAAAAAB1QD684r////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MA&#10;CA5bAP7+RgAAAAAAAAAAAAAAAAAAAAAAAAAAAAAAAAAAAAAAAAAAAAAAAAAAAAAAAAAAAAAAAAAA&#10;AAAAAAAAAAAAAAAAAAAAAAAAAAAAAAAAAAAAAAAAAAAAAAAAAAAAAAAAAAAAAAAAAAAAAAAAAAAB&#10;4//58n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MABQxoAAEAOQAAAAAAAAAAAAAAAAAAAAAAAAAAAAAAAAAAAeMA+gWH///t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TDgAH+ocA/wAPAAAA&#10;AAAAAAAAAAAAAAAAAAAAAAAAAQDxAPkGef//7f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J7LWk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DAAgOWwD+/kYAAAAAAAAAAAAAAAAAAAAAAAAA&#10;AAAAAAAAAAAAAAAAAAAAAAAAAAAAAAAAAAAAAAAAAAAAAAAAAAAAAAAAAAAAAAAAAAAAAAAAAAAA&#10;AAAAAAAAAAAAAAAAAAAAAAAAAAAAAAAAAAAAAAAAAAAAAAAAAAAAAAAAAAAA+gZq///t8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hIQgA5u1xAAD/KwAAAAAAAAAA&#10;AAAAAAAAAAAAAAAAAAAAAAAAAeMA+vN8////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gmAAYFfgAAAAAAAAAAAAAAAAAAAAAA&#10;AAAAAAAAAAAAAAAA+vuC///42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ED&#10;AAYNdgAA/ysAAAAAAAAAAAAAAAAAAAAAAAAAAAAAAAAAAAHjAP/+qQD7AeX///PrAAAAAAAAAAAA&#10;AAAAAAAAAAAAAAAAAAAAAAAAAAEHDnkAAP8rAAAAAAAAAAAAAAAAAAAAAAAAAAAAAAAAAAAAAAAA&#10;AAAAAAAAAAAAAAAAAAAAAAAAAPoAcf//8+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Ew4AB/qHAP8ADwAAAAAAAAAAAAAAAAAAAAAAAAAAAAAAM5e4JgAAIABJREFUAAAA&#10;AAAA+gZq///t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jaAPr7ggAAAAAAAAAAAAAAAAAAAAAAAAAAAAAAAAAA&#10;AAAABgV+AQETD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AQMABg12AAD/KwAAAAAA&#10;AAAAAAAAAAAAAAAAAAAAAAAAAAAAAK7/+fJ5//r00P//8+sAAAAAAAAAAAAAAAAAAAAAAAAAAAAA&#10;AAAAAAAAAAAAAAAaE48AAQDx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TDgAH&#10;+ocA/wAPAAAAAAAAAAAAAAAAAAAAAAAAAAAAAAAAAAAAAAD+/Zb//+3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p3Eo7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+NoA+vuCAAAAAAAAAAAAAAAAAAAAAAAAAAAAAAAAAAAAAAAH+ocBAQE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gxPAAD/KwAAAAAAAAAAAAAAAAAAAAAAAAAAAAAA&#10;AAABAPEA+vSxAAAAAAAAAAAAAAAAAAAAAAAAAAAAAAAAAAAAAAAAAAAAAAAAAAAAAAAAAAD/39/4&#10;APn7kQAAAAAAAAAAAAAAAAAAAAAAAAAAAAAAAAAAAAAAAAAAAAAAAAAAAAAAAAAAAAAAAAAgFP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TDgAH+ocA/wAPAAAAAAAAAAAAAAAA&#10;AAAAAAAAAAAAAAAAAAAAAAD/AMf/+/b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2Hs6w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42gD6+4IAAAAAAAAAAAAAAAAAAAAAAAAAAAAAAAAA/wAPAAYNdgEBAQ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gmAAAAUgAAAAAAAAAAAAAAAAAAAAAAAAAAAAAAAAAAAAAA/v+b/////QAAAAAA&#10;AAAAAAAAAAAAAAAAAAAAAAAAAAAAAAAAAAAAAAAAAAAAAAAAAAAAAAAAAP//+NoAAACuAAAAAAAA&#10;AAAAAAAAAAAAAAAAAAAAAAAAAAAAAAAAAAAAAAAAAAAAAAAAAeP/39/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wAG+2sA/wAPAAAAAAAAAAAAAAAAAAAAAAAAAAAAAAAAAAAAAAAB&#10;APEA+/S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p/iuX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jaAPr7&#10;ggAAAAAAAAAAAAAAAAAAAAAAAAAAAAAAAAAA/ysABg12AQEB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YGUwAA&#10;AAAAAAAAAAAAAAAAAAAAAAAAAAAAAAAAAAAAAAAAAPv10wAAAAAAAAAAAAAAAAAAAAAAAAAAAAAA&#10;AAAAAAAAAAAAAAAAAAAAAAAAAAAAAAAAAAAAAAAAAAAAAPr0sQAAAeMAAAAAAAAAAAAAAAAAAAAA&#10;AAAAAAAAAAAAAAAAAAAAAAAAAAAAAP/L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C0MAAP8rAAAAAAAAAAAAAAAAAAAAAAAAAAAAAAAAAAAAAAAAAAAA+QCA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lAOGI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/f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42gD6+4IAAAAA&#10;AAAAAAAAAAAAAAAAAAAAAAAAAAAAAP8rAAYNdgEhIQ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0VAAD/KwAAAAAAAAAAAAAA&#10;AAAAAAAAAAAAAAAAAAAAAAAAAACu/////QAAAAAAAAAAAAAAAAAAAAAAAAAAAAAAAAAAAAAAAAAA&#10;AAAAAAAAAAAAAAAAAAAAAAAAAAAAAAAA/////QD6/JYAAAAAAAAAAAAAAAAAAAAAAAAAAAAAAAAA&#10;AAAAAAAAAAAAAAAA+vv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QgMRgD/AV4AAAAA&#10;AAAAAAAAAAAAAAAAAAAAAAAAAAAAAAAAAAEA8QD6+4L///P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Zijcg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jaAPr7ggAAAAAAAAAAAAAAAAAA&#10;AAAAAAAAAAAAAAAA/ysA5u1/AQEB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YAPQAAAAAAAAAAAAAAAAAAAAAAAAAAAAAAAAAAAAAA&#10;AAAAAPoGvAAAAAAAAAAAAAAAAAAAAAAAAAAAAAAAAAAAAAAAAAAAAAAAAAAAAAAAAAAAAAAAAAAA&#10;AAAAAAAAAAAAAAAAAAD///bjAP8AxwAAAAAAAAAAAAAAAAAAAAAAAAAAAAAAAAAAAAAAAAAAACAZ&#10;4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gmAAcMkgD/AV4AAAAAAAAAAAAAAAAAAAAAAAAAAAAA&#10;AAAAAAAAAAAB4wD5Bnn///j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+NoA+vuCAAAAAAAAAAAAAAAAAAAAAAAAAAAAAAAAAAD/HQAIDl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rRqwD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QENF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EMAAAAAAAAAAAAAAAAAAAAAAAAAAAAAAAAAAAAAAAAArv//7fIAAAAAAAAA&#10;AAAAAAAAAAAAAAAAAAAAAAAAAAAAAAAAAAAAAAAAAAAAAAAAAAAAAAAAAAAAAAAAAAAAAAAAAAAA&#10;AAAAAAAbFJ0AAQDxAAAAAAAAAAAAAAAAAAAAAAAAAAAAAAAAAAAB1f/f3/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Bw1SAAYFfgD/AA8AAAAAAAAAAAAAAAAAAAAAAAAAAAAAAAAAAAAAAP8AxwD683z//+3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42gEBCIIABgV+AAAAAAAAAAAAAAAAAAAAAAAAAAAA/v5GAQYM0v/69N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AAHIwAGBSwAAAE1AAYMHQAAAAABBw0AAP8AxwD//c8AAAAAAAEC9gAbFdj/39/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Ew4ABgAPAAAAAAAAAAAAAAAA&#10;AAAAAAAAAAAAAAAAAAAAAAD6BrwAAAAAAAAAAAAAAAAAAAAAAAAAAAAAAAAAAAAAAAAAAAAAAAAA&#10;AAAAAAAAAAAAAAAAAAAAAAAAAAAAAAAAAAAAAAAAAAAAAAD/39/4AQkPyQD//kYAAAAAAAAAAAAA&#10;AAAAAAAAAAAAAAAA/9kAAAAAAAAAAAAAAAAAAAAAAAAAAAAAAAAAAAAAAAAAAAAAAAAAAAAAAAAA&#10;AAAAAAAAAAAAAAAAAAC+Q+q+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AQMABgxPAAAAUgAAAAAA&#10;AAAAAAAAAAAAAAAAAAAAAAAAAAAAAAAAAAAAAAAB1QD785j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N&#10;FQAHAIAA/wAPAAAAAAAAAAAAAAAAAAAAAAAAAAAA+v15///24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Ew4ABvpEAAAAUgAAAAAAAAAAAAAA&#10;AAAAAAAAAAAAAAAAAAAAAAAAAAAAAAAAAAAAAAAAAAAAAAAB4wAA/8sA+v3L///24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CAxGAP8BXgAAAAAAAAAAAAAAAAAAAAAAAAAAAAAAAAAA&#10;AAD/+fNcAAAAAAAAAAAAAAAAAAAAAAAAAAAAAAAAAAAAAAAAAAAAAAAAAAAAAAAAAAAAAAAAAAAA&#10;AAAAAAAAAAAAAAAAAAAAAAAAAAAAAAAAAAEIDZUA/wAPAAAAAAAAAAAAAAAAAAAAAAAAAAAA//+M&#10;//r00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AQMABg12AAD/KwAAAAAAAAAAAAAAAAAAAAAAAAAAAAAAAAAAAAAAAAAAAP79&#10;lv/79s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NW0FI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x/M4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z6wEBE3kAB/qH&#10;AP8ADwAAAAAAAAAAAAAAAAAAAAAABgOHAQgMov/49L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MAAAcjAAYGUwAG/ysAAAAAAAAAAAAAAAAAAAAAAAAAAAAAAAAAAAAA&#10;AAAAAAAAAAAAAAAAAAAAAAAAAAAAAAAAAAD/HQAAAB0ABgNSAQgN8QABAskA/f3SABsV2P/f3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JBAAD/AAAAAAAAAAAAAAAAAAAAAAAAAAAAAAAAAAAAAdUAAAAAAAAA&#10;AAAAAAAAAAAAAAAAAAAAAAAAAAAAAAAAAAAAAAAAAAAAAAAAAAAAAAAAAAAAAAAAAAAAAAAAAAAA&#10;AAAAAAAAAAAAAAAAAQEIJgAGBQ8AAAAAAAAAAAAAAAAAAAAAAAAAAAAAAAAAGxX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wAGDXYAAP8rAAAAAAAAAAAAAAAAAAAAAAAAAAAAAAAAAAAAAAD/AMcAGxSd/9/f+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ADdUA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wAFDGgAAQA5AAAAAAAA&#10;AAAAAAAAAAAAAAAAAAAAAAHVABoTj//f3/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DRUAAAAAAAAAAAAABvn//+3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TDgAG+kQA&#10;AQBDAP8ADwAAAAAAAAAAAAAAAAAAAAAAAAAAAAAAAAAAAAAAAAAAAAAAAAAAAAAAAAAAAAAAAAAA&#10;AAAAAAAAAAAAAAAAAAAAAAAAAAAAAAAAAAAAAAAAAAAAAAAAAAAAAAHVAP/+twD79dP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0V&#10;AAYAjwAAAAAAAAAAAAAAAAAAAAAAAAAAAAAAAAAAAAAAAAAAABoUZP/f3/gAAAAAAAAAAAAAAAAA&#10;AAAAAAAAAAAAAAAAAAAAAAAAAAAAAAAAAAAAAAAAAAAAAAAAAAAAAAAAAAAAAAAAAAAAAAAAAAEJ&#10;D14A/v5GAAAAAAAAAAAAAAAAAAAAAAAAAAAAAACu//nzr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AGDXYAAP8rAAAAAAAAAAAA&#10;AAAAAAAAAAAAAAAAAAAAAAAB4wD6/Jb///b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pL8O/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UKOgACA2oAAAAAAAAAAAAAAAAAAAAA&#10;AAAAAAABAPEA+f2I///24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Bw55AAD/KwAAAAAAAAAAAP8AxwD7AKr///P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gmAAYGYQAA/x0AAAAAAAAAAAAAAAAAAAAAAAAA&#10;AAAAAAAAAAAAAAAAAAAAAAAAAAAAAAAAAAAAAAAAAAAAAAAAAAAAAAAAAAAAAAAAAAAAAAAAAAAA&#10;AAAAAAAAAAAAAAAAAAAAAAAAAAAAAAAAAAAAAAAAAAAAAAHjAPoFh/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cNUgAAAFIAAAAAAAAAAAAA&#10;AAAAAAAAAAAAAAAAAAAAAAAAAAAAAAD+/Zb/+/bGAAAAAAAAAAAAAAAAAAAAAAAAAAAAAAAAAAAA&#10;AAAAAAAAAAAAAAAAAAAAAAAAAAAAAAAAAAAAAAAAAAAAAAAAAAEBAQMABgyhAAAAAAAAAAAAAAAA&#10;AAAAAAAAAAAAAAAAAAICuv/38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TDgAH+ocA/wAPAAAAAAAAAAAAAAAAAAAAAAAAAAAAAAAAAAIC&#10;ugD48qX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Pk&#10;4+o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gmAAYFfgAAAAAAAAAAAAAAAAAAAAAAAAAAAAAAAAAB&#10;/6L/+PS6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UKOgACA2oAAAAAAAAAAAAAAAAAAAAAAP8AxwD7/bIAAPfm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EBDRUABgFyAAD/HQAAAAAAAAAAAAAAAAAAAAAAAAAAAAAAAAAAAAAAAAAAAAAAAAAAAAAA&#10;AAAAAAAAAAAAAAAAAAAAAAAAAAAAAAAAAAAAAAEA8QD/AA8AAAAAAAAAAAAAAAAAAAAAAAAAAAAA&#10;AAAAAAAAAAAAAAAAAAAAAAAAAAAAAAABAPEA+QZ5///t8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DaQAAAAAAAAAAAAAAAAAAAAAAAAAAAAAAAAAAAAA&#10;AAAAAAAAAAAAAQDxAPn0bv////0AAAAAAAAAAAAAAAAAAAAAAAAAAAAAAAAAAAAAAAAAAAAAAAAA&#10;AAAAAAAAAAAAAAAAAAAAAAAAAAAAAAABAQgmAAYFfgAAAAAAAAAAAAAAAAAAAAAAAAAAAAAAAAAA&#10;AAAA+v15///24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TDgAH+ocA/wAPAAAAAAAAAAAAAAAAAAAAAAAAAAAAAAAAAP//jP/69N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GmXU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SAy38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IJgAGBX4AAAAAAAAAAAAAAAAAAAAAAAAAAAAAAAAAAAHVAPrz&#10;iv////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wAGDKEAAAAAAAAAAAAAAAAAAAAAAAAAAAAAAAAAAAAAAAAAAAAAAAAA&#10;AAAAAP79lv/79sYAAAAAAAAAAAAAAAAAAAAAAAAAAAAAAAAAAAAAAAAAAAAAAAAAAAAAAAAAAAAA&#10;AAAAAAAAAAAAAAAAAAABBgwwAAEBdAAAAAAAAAAAAAAAAAAAAAAAAAAAAAAAAAAAAAAAAAAAAP//&#10;jAD7AeX///Pr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gmAAYFfgAAAAAA&#10;AAAAAAAAAAAAAAAAAAAAAAAAAAAAAAAA+vuC///42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cnJ8zAAAgAElE&#10;QVQAAAAAAAAAAAAAAAAAAAAAAAAAAAAAAAAAAAAAAAAAAAAAAAAAAAAAAAAAAAAAAAAAAAAAAAAA&#10;AAAAAAAAAAAAAAAAAAAAAAAAAAAAAAAAAAAAAAAAAAAAAAAAAAAAAAAAAAAAAAAAAAAAAAAAAAAA&#10;AAAAAAAAAAABAQgmAAYFfgAAAAAAAAAAAAAAAAAAAAAAAAAAAAAAAAABAPEA+QZ5///t8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DRUABgCPAAAAAAAAAAAAAAAAAAAAAAAAAAAAAAAAAAAAAAAAAAAAAAAAAAAAAAABAPEAGRRz/9/f&#10;+AAAAAAAAAAAAAAAAAAAAAAAAAAAAAAAAAAAAAAAAAAAAAAAAAAAAAAAAAAAAAAAAAAAAAAAAAAA&#10;ASEhCADm7JwAAAAAAAAAAAAAAAAAAAAAAAAAAAAAAAAAAAAAAAAAAAAAAAAAAAAAAAAAAAD//4z/&#10;+vT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gmAAYFfgAAAAAAAAAAAAAAAAAAAAAAAAAAAAAA&#10;AAAAAAAA+vuC///42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42gD6AHEAAAHjAAAAAAAA&#10;AAAAAAAAAAAAAAAAAAAA/wAPAAb6lgEBCC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wAPAObsSgAAAAAAAAAAAAAAAAAAAAAA&#10;AAAAAAAAAAAAAAAAAAAAAAAAAAAAAAAAAAAAAAAAAAAAAAAAAAAAAAAAAP/f3/gAAAHVAAAAAAAA&#10;AAAAAAAAAAAAAAAAAAAAAAAAAAAAAAAAAAAAAAAAAAAAAAAAAAAAAQF0AQYNawEBA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CAxGAAYFfgAAAAAAAAAAAAAAAAAAAAAAAAAAAAAAAAAAAAAA+vuC///4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/PrAPrzfAACAroAAAAAAAAAAAAAAAAAAAAA&#10;AAAAAAAAAAAABgV+AQcNU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07gABAPEAAAAAAAAAAAAAAAAAAAAAAAAAAAAAAAAAAAAAAAAAAAAA&#10;AAAAAAAAAAAAAAAAAFIBAQ0VAAAAAAAAAAAAAAAAAAAAAAAAAAAAAAAAAAAAAAAAAAAAAAAAAAAA&#10;AAAAAAAAAAAAAAAAAAAAAAABAQEDAP//8gAAAAAAAAAAAAAAAAAAAAAAAAAAAAAAAAAAAAAAAAAA&#10;AAAAAAAAAAAAAAAAAAAAAAABADkABwySAQENF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Bw1SAP8BXgAAAAAAAAAAAAAAAAAA&#10;AAAAAAAAAAAAAAAAAAAA+vuC///42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yQAeP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/3/9/GiAPr7ggABAPEAAAAAAAAAAAAAAAAAAAAAAAAAAAAA&#10;AFIBBg1rAQEBA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//0A+fuRAAAAAAAAAAAAAAAAAAAAAAAAAAAAAAAAAAAAAAAAAAAAAAAAAAAAAAAAAAAAAAAA&#10;AAgCSQAAAAAAAAAAAAAAAAAAAAAAAAAAAAAAAAAAAAAAAAAAAAAAAAAAAAABAQ0VAQENFQEBCCYB&#10;CAxGAAcMkgABADkAAAAAAAAAAAAAAAAAAAAAAAAAAAAAAAAAAAAAAAAAAAAAAAAAAAAAAAAAAAAA&#10;AAAAAAAAAP8ADwAGAI8BBQo6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Bw1SAAAAUgAAAAAAAAAAAAAAAAAAAAAAAAAAAAAAAAAAAAAA+vuC&#10;///42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2AIXH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hIQgA5u1xAAD/KwAAAAAAAAAAAAAAAAAAAAAAAAAAAAAB&#10;4wD6BYf//+3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YNawABADkAAAAAAAAAAAAAAAAAAAAAAAAAAAAAAAAAAAAAAAAAAAAAAAAAAAAAAAAAAAD69F//&#10;///9AAAAAAAAAAAAAAAAAAAAAAAAAAAAAAAAAQETDgAG+2sAAP8rAAAAAAAAAAAAAAAAAAAAAAAA&#10;AAAAAAAAAAAAAAAAAAAAAAAAAAAAAAAAAAAAAAAAAAAAAAAAAAAAAAAAAAAAAAAAAAAAAAAAAAAA&#10;AAAAAAAAAAAAAAICugD48qX////9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GDDAAAQF0AAAAAAAAAAAAAAAAAAAAAAAAAAAAAAAAAAEA8QD+/5v/+vT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rpDo4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HDVIAAABSAAAAAAAAAAAAAAAAAAAAAAAAAAAAAAAAAAH/ogD59b3/&#10;///9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AQMABg12AAD/KwAA&#10;AAAAAAAAAAAAAAAAAAAAAAAAAAAAAAAAAAAAAAAAAAAAAAAAAAAA+vuC///42gAAAAAAAAAAAAAA&#10;AAAAAAAAAAAAAQEIJgAGBX4AAAAAAAAAAAAAAAAAAAAAAAAAAAAAAAAAAAAAAAAAAAAAAAAAAAAA&#10;AAAAAAAAAAAAAAAAAAAAAAAAAAAAAAAAAAAAAAAAAAAAAAAAAAAAAAAAAAAAAAAAAAAAAAAAAAAA&#10;AAHVAPoFlf//7f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GDDAAAQF0AAAAAAAA&#10;AAAAAAAAAAAAAAAAAAAAAAAAAP8AxwAbFJ3/39/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kVW6Mw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cNUgAAAFIAAAAAAAAAAAAAAAAAAAAAAAAAAAAAAAAAAQDxAPkGef//7f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TDgAG+pYAAAAAAAAAAAAAAAAAAAAA&#10;AAAAAAAAAAAAAAAAAAAAAAAAAAAAAAAAAAAB1QD//rcA+wfe///t8gAAAAAAAAAAAQENFQAGAI8A&#10;AAAAAAAAAAAAAAAAAAAAAAAAAAAAAAAAAAAAAAAAAAAAAAAAAAAAAAAAAAAAAAAAAAAAAAAAAAAA&#10;AAAAAAAAAAAAAAAAAAAAAAAAAAAAAAAAAAAAAAAAAAAAAAAAAAAAAAAAAAAAAAABAPEA+QZ5///t&#10;8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BAwAFDGgAAQA5AAAAAAAAAAAAAAAAAAAAAAAAAAAAAQDx&#10;APn7kf//+N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NMzpE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Bw1S&#10;AAAAUgAAAAAAAAAAAAAAAAAAAAAAAAAAAAAAAAABAPEA+f2I///24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Bw1SAAAAUgAAAAAAAAAAAAAAAAAAAAAAAAAAAAAAAAAA&#10;AAAAAAAAAAAAAAAAAAAAAAAAAAAAAAAAAeMA//6pAAEBIgAAAFIAAAAAAAAAAAAAAAAAAAAAAAAA&#10;AAAAAAAAAAAAAAAAAAAAAAAAAAAAAAAAAAAAAAAAAAAAAAAAAAAAAAAAAAAAAAAAAAAAAAAAAAAA&#10;AAAAAAAAAAAAAAAAAAAAAAAAAAAAAAAAAAAAAAAAAAAAAAAAAAEA8QD5Bnn//+3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ISEIAODnHgAHBW8A/wAPAAAAAAAAAAAAAAAAAAAAAAAAAAAAAQDxAPkGef//7f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EcJ90AACAASURBV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HDVIAAABSAAAAAAAA&#10;AAAAAAAAAAAAAAAAAAAAAAAAAAAAAAD6+4L///j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ISEIAObsnAAAAAAAAAAAAAAAAAAAAAAAAAAAAAAAAAAAAAAAAAAAAAAA&#10;AAAAAAAAAAAAAAAAAAAAAAAAAAAAAAAAAAAAAAAAAAAAAAAAAAAAAAAAAAAAAAAAAAAAAAAAAAAA&#10;AAAAAAAAAAAAAAAAAAAAAAAAAAAAAAAAAAAAAAAAAAAAAAAAAAAAAAAAAAAAAAAAAAAAAAAAAAAA&#10;AAAAAAAAAAAAAAAAAAAAAAAAAAAAAAAAAAAAAAAAAAABAPH/+PN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NFQAGAXIAAP8dAAAAAAAA&#10;AAAAAAAAAAAAAAAAAAAAAAAAAAAAAAABAPEA+QZ5///t8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5864AAACuAAAAAAAAAAAAAAAAAAAAAAAAAAAAAAAAAAAA&#10;AAAGBX4BAQgm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/f+AD+/ZYAAAAAAAAAAAAAAAAAAAAAAAAAAAAAAAAAAAAAAAAAAAAAAAAAAAAAAAAAAAAAAAAA&#10;AAAAAAAAAAAAAAAAAAAAAAAAAAAAAAAAAAAAAAAAAAAAAAAAAAAAAAAAAAAAAAAAAAAAAAAAAAAA&#10;AAAAAAAAAAAAAAAAAAAAAAAAAAAAAAAAAAAAAAAAAAAAAAAAAAAAAAAAAAAAAAAAAAAAAAAAAAAA&#10;AAAAAAAAAAAAAAAAAAAAAAAA/wAPAQEKH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gMRgAGAI8AAP8dAAAAAAAAAAAAAAAAAAAAAAAAAAAAAAAA&#10;AAAAAAAAAdUA+fRu///t8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nzrgD//4wAAAAAAAAAAAAAAAAAAAAAAAAAAAAAAAAAAAAAAAYFfgEGDWsB&#10;ARM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+/bGAPoGagAAAdUAAAAAAAAAAAAA&#10;AAAAAAAAAAAAAAAAAAAAAAAAAAAAAAAAAAAAAAAAAAAAAAAAAAAAAAAAAAAAAAAAAAAAAAAAAAAA&#10;AAAAAAAAAAAAAAAAAAAAAAAAAAAAAAAAAAAAAAAAAAAAAAAAAAAAAAAAAAAAAAAAAAAAAAAAAAAA&#10;AAICugD+/ZYA/v2WAAH/ogAAAeMAAAAAAAAAAAAAAAAAAAAAAAAAAAAAAAAAAAAAAAAAAAAHAi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RMOAQcOeQD/AV4A&#10;AAAAAAAAAAAAAAAEJpObAAAgAElEQVQAAAAAAAAAAAAAAAAAAAAAAAAAAAAAAdUA+vOK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+vTQAPoGagAAAdUAAAAAAAAAAAAAAAAAAAAAAAAAAAAAAAAAAQA5AAf6hwEBEw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BgwwAAb6lgAA/ysAAAAAAAAAAAAAAAAAAAAAAAAA&#10;AAAAAAAAAAAAAAAAAAAAAdUA+vOK/////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3n4CY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UKOgACA2oAAAAAAAAAAAAAAAAAAAAAAAAAAAAAAAAAAQDxAPkGef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MACA5bAP7+RgAAAAAAAAAAAAAAAAAAAAAAAAAAAAAAAAAAAAAAAAAAAAAAAAAB/6IA&#10;+fW9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6hYaS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Ew4A&#10;BvtrAAD/KwAAAAAAAAAAAAAAAAAAAAAAAAAAAAEA8QD5/YgAAPfm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Z1Dj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FCjoAAgNqAAAA&#10;AAAAAAAAAAAAAAAAAAAAAAAAAAAAAAAAAAD/AMcA+wCq///z6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xY1Tg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+/bGAQUKAAACA2oAAAAAAAAAAAAAAAAA&#10;AAAAAAAAAAAAAAAAAQA5AAYAOQEGDccA+/2y///24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yCRjD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79sYBBQoAAAIETQAA/x0AAAAAAAAAAAAAAAAAAAAAAAAA&#10;AAAAAAAAAQA5AAYDOQEHDuMAAf6/ABkVwv/f3/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v2xgAAAMYBAQodAAUDTgABADkAAAAAAAAAAAAAAAAAAAAAAAAAAAAAAACVdNjaAAAgAElEQVQA&#10;AP8dAP8BXgDm7F4BBw2uAPr0sf////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bjAAAAlQEHDecAAABSAAAAAAAAAAAAAAAAAAAAAAAAAAAAAAAAAAAAAAAAAAAAAABSAAYNJwAA&#10;AI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+fOuAQcN&#10;AAAAAFIAAAAAAAAAAAAAAAAAAAAAAAAAAAAAAAAAAAAAAAAAAAAA/ysBBw1S//nzr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NPLUA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5864BBw0AAAAAUgAAAAAA&#10;AAAAAAAAAAAAAAAAAAAAAAAAAAAAAAAAAAAAAAAAUgEGDN4A+/XT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HasHm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nzrgEIDPQA/wFeAAAAAAAAAAAAAAAAAAAA&#10;AAAAAAAAAAAAAAAAAAAAAAAAAQF0AAcM8QEBE3n//+3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dzdGM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49LoA+gBxAAEA8QAAAAAAAAAAAAAAAAAAAAAAAAAA&#10;AAAAAAAAAAAAAAAAAP8ADwAG+2sBISE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z2P3D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z6wD59G4AAgK6AAAAAAAAAAAAAAAAAAAAAAAAAAAAAAAAAAAAAAAA&#10;AAAAAP8rAOfsjQEGDD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7nOzC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/9AAAAogEBDbcABgFkAAD/KwAAAAAAAAAAAAAAAAAAAAAAAAAAAAAAAAD/AA8AAQF0&#10;AQcO4wD6+p////j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/f+AEHD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Ew4AB/qH&#10;AAYADwAAAAAAAAAAAAAAAAAAAAAAAAAAAAAAAAAAAAAAAAAAAAAAAAAAAAAAAAAAAAAAAAAAAAAA&#10;AAAAAAAAAAAAAAAAAAAAAAAAAAAAAAAAAAAAAAAAAAAAAAAAAABSAAcMQwEBDYD///P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yq1t4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PrAAAAhwEBCCYABgZhAAD/HQAAAAAAAAAAAAAAAAAAAAAAAAAAAAAAAAAA/x0ABgV+AQcO4wD6&#10;+p////j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GDDAAAQ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jaAQEBfAAECTcAAgNqAAAA&#10;AAAAAAAAAAAAAAAAAAAAAAAAAAAAAAAAAAAA/x0ABgV+AQgN8QD9/aX/+/b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GDWsAAQE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K/yQd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+J8aA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6v4Gsw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8dw1X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vPkLs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lExFRgAAIABJREFU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/3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G7Wc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4WlsE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oFOh4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8aJoHQ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uimE7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FCy0AAQJXAAD/HQAAAAAAAAAAAAAAAAAAAAAA&#10;AAAAAAAAAAAAAAAAAAAAAAAAAAAAAAAAAAAAAAAAAAAAAK4AGhS2/9/f+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S995M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ISEIAObsSgABAEMA/wAPAAAAAAAAAAAAAAAAAAAAAAAAAAAAAAAAAAAAAAAAAAAAAAAAAAAA&#10;AAAAAAAAAAAAAP8AxwD7AKr///P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DRUABQBWAAEAOQAAAAAAAAAA&#10;AAAAAAAAAAAAAAAAAAAAAAAAAAAAAAAAAAAAAAAAAAAAAAAAAAAAAAAAAAAAAACuABoUtv/f3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YMMAACAWUA/wAPAAAAAAAAAAAA&#10;AAAAAAAAAAAAAAAAAAAAAAAAAAAAAAAAAAAAAAAAAAAAAAAAAAAAAAAAAAAAAeMA//6pABsV2P/f&#10;3/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AAHIwAGBmEAAP8dAAAAAAAAAAAAAAAAAAAAAAAAAAAAAAAAAAAAAAAAAAAAAAAAAAAAAAAA&#10;AAAAAAAAAAAB1QD6+q0AAPnd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B9BKR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/f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ABQstAAECVwAA/x0AAAAAAAAAAAAA&#10;AAAAAAAAAAAAAAAAAAAAAAAAAAAAAAAAAAAAAAAAAAAAAAAAAAAAAAAAAAAAAAD/AMcA+wCq///z&#10;6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SEhCADk6TIAAwNbAP8ADwAA&#10;AAAAAAAAAAAAAAAAAAAAAAAAAAAAAAAAAAAAAAAAAAAAAAAAAAAAAAAAAP8AxwD//c8A/AnU///t&#10;8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BJFsg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gmAAUFRQABADkAAAAAAAAAAAAAAAAAAAAA&#10;AAAAAAAAAAAAAAAAAAAAAAAAAAAAAAAAAAAAAAAAAAAAAAAAAAAAAAD/AMcA+wCq///z6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DRUAB/8xAP8CMwAA/ysAAAAAAAAAAAAAAAAAAAAAAAAAAAAAAAAAAAAA&#10;AAAAAAAAAAAAAQDxAAECyQD8+9wA/APb///z6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Cek&#10;A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NFQAA+xEABwQgAP4BJQACACoA/wAPAAAAAAAA&#10;AAAAAAAAAAAAAAAAAAAAAAAAAAAAAAAAAAAAAAAAAAAAAAD/AMcA+/u7AAD53f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zPza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RyfkI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/38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//wAAAAAAAAAAAAAAAAAAAAAAAAAAAAAAAAAA&#10;AAAAAAAAAAAAAAAAAAAAAAAAAAAAAAAAAAAAAAAAAAAAAAAAAAAAAAAAKaAdC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L62q60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vIZw3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fvawd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SEhCADm7EoAAABSAAAAAAAAAAAAAAAAAAAAAAAAAAAAAAAAAAAAAAAAAAAAAAAA&#10;AAAAAAAAAAAAAAAAAAAAAAAAAAAAAQDxAAD/sQAZFcL/39/4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MAAAcjAAgHOAD+/kYAAAAAAAAAAAAAAAAAAAAAAAAAAAAAAAAAAAAA&#10;AAAAAAAAAAAAAAAAAAAAAAAAAAAAAQDxAP8AvQD6AMP///P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yM2ow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AwAAByMABwVvAP8ADwAAAAAAAAAAAAAAAAAAAAAAAAAAAAAAAAAAAAAAAAAAAAAAAAAA&#10;AAAAAAAAAAAAAAAAAAAAAAAAAAEA8QD+ANYAAAAAAAL/2wD9/vQA/ADjAAD35v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RMOAAX5IgAAATsA&#10;AQA5AAAAAAAAAAAAAAAAAAAAAAAAAAAAAAAAAAAAAAAAAAAAAAAAAAAAAAAAAAAAAAAAAAAAAAAB&#10;APEA/f2lAPz3yf////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tLSAw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wAECTcAAgQ/AAD/KwAAAAAAAAAAAAAAAAAAAAAAAAAAAAAAAAAAAAAAAAAAAAAAAAAAAAAAAAAA&#10;AAAAAAAAAAAAAAAAAAAAAAAAAAAAAAAAAAAAAAAAAAAAAAHVAAH+zQD5/tcAAAnx///t8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BAwAADBIAAP0IAAQAHQACAxgAAAE1AAD/HQAAAAAAAAAAAAAAAAAAAAAAAAAAAAAA&#10;AAAAAAAAAAAAAAAAAAAAAAAAAAAAAAAAAAAAAAAAAAAAAAAB4wD+/LMA/PfJ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UJDpH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D/f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SEhCADl6ygAAQJXAAD/HQAAAAAAAAAAAAAAAAAAAAAAAAAAAAAAAAAAAAAAAAAAAAAAAAAAAAAA&#10;AAAAAAAAAAAAAAAAAAAAAAAAAAAAAAAAAAAAAAAAAAAAAAAAAAAAAAAAAAAAAAAAAAHVAAIB5QD4&#10;+7////b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RMOAAX5IgABASIAAAE1AAD/&#10;HQAAAAAAAAAAAAAAAAAAAAAAAAAAAAAAAAAAAAAAAAAAAAAAAAAAAAAAAAAAAAAAAAAAAAAAAAAA&#10;AAAAAAAAAAAAAAAAAAEA8QD/AL0A+gDD///z6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MFlSSo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CCYABQVFAAEAOQAAAAAAAAAAAAAAAAAAAAAAAAAAAAAAAAAAAAAAAAAAAAAAAAAAAAAAAAAAAAAA&#10;AAAAAAAAAAAAAAAAAAAAAAAAAAAAAAAAAAAAAAAAAAAAAAAAAAAAAAAAAAAAAAAB4wD+/LMA/APb&#10;///z6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NFQAGAD0A/wAZAP/9zwD8AOMABgM1AAAAUgAAAAAAAAAAAAAAAAAAAAAAAAAAAAAAAAAAAAAA&#10;AAAAAAAAAAAAAAAAAAAAAAAAAAAAAAAAAAAAAAAAAAAAAAAAAAAAAAAAAAAAAAAAAgK6APj5yP//&#10;+N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Ew4ABfkiAP/+CgABAzEAAQEO&#10;AAD/KwAAAAAAAAAAAAAAAAAAAAAAAAAAAAAAAAAAAAAAAAAAAAAAAAAAAAAAAAAAAAAAAAAAAAAA&#10;AAAAAAAAAAAAAAAAAAAAAAAAAAAAAAAAAAAAAAAAAAAAAAAAAAAAAAAAAAAAAeMA///kAAAAAAAD&#10;AvMA+PnI///42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ISEIAODsDQAF&#10;/xsA//4KAAEDMQABAQ4AAP8rAAAAAAAAAAAAAAAAAAAAAAAAAAAAAAAAAAAAAAAAAAAAAAAAAAAA&#10;AAAAAAAAAAAAAAAAAAAAAAAAAAAAAAAAAAAAAAAAAAAAAAAAAAAAAAAAAAAAAAAAAAABAPEAAP+x&#10;AP4A6gD7AeX///P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AQMAAAwSAAX/GwADAy4A//43AP8A&#10;DwAAAAAAAAAAAAAAAAAAAAAAAAAAAAAAAAAAAAAAAAAAAAAAAAAAAAAAAAAAAAAAAAAAAAAAAAAA&#10;AAAAAAAAAAAAAAAAAAAAAAAAAAAAAAAAAAAAAAAAAAAAAAAAAAAB4wAA/8sA+v3L///24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B1nQn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SEhCADl6ygAAQJJAAD/KwAAAAAAAAAAAAAAAAAAAAAAAAAAAAAAAAAAAAAAAAAAAAAAAAAAAAAA&#10;AAAAAAAAAAAAAAAAAAAAAAAAAAAAAAAAAAAAAAAAAAAAAAAAAAAAAAAAAAAAAAAAAAAAAAAAAAAA&#10;AdUAAP/ZAPr71AAABe8AAAAA///z6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AAJGgAHAikA/gEl&#10;AAAAAAACACoA/wAPAAAAAAAAAAAAAAAAAAAAAAAAAAAAAAAAAAAAAAAAAAAAAAAAAAAAAAAAAAAA&#10;AAAAAAAAAAAAAAAAAAAAAAAAAAABAPEA/gDWAAEBHAAA/x0AAAAAAAAAAAAAAAAAAAAAAAAAAAAA&#10;AAAAAAAAAAAAAAD/AMcA//3PAPwJ1P//7f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Xj&#10;2bM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SEhCADl6ygAAQJJAAD/KwAAAAAAAAAAAAAAAAAAAAAAAAAAAAAAAAAAAAAAAAAAAAAAAAAA&#10;AAAAAAAAAAAAAAAAAAAAAAAAAAAAAAAAAAAAAAAAAAAAAAAAAAAAAAAAAAAAAAAAAAAAAAAAAAAA&#10;AAAAAAAAAAAAAAAAAAAAAAAAAAAAAP8AxwAC/9sA/f70AAAAAAAAAAAAAAAAAPwD2wAAAAD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DAAAHIwAGBlMAAP8rAAAAAAAAAAAAAAAAAAAAAAAAAAAA&#10;AAAAAAAAAAAAAAAAAAAAAAAAAAAAAAAAAAAAAAAAAAAAAAAAAAAAAAAAAAAAAAAAAAAAAAAAAAAA&#10;AeMAAf6/ABkVwv/f3/gAAAAAAAAAAAEhIQgA4OceAAYFLAAAAAAA/v3oAAAAAAAAAAAA/ADjAAD3&#10;5v////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cuE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KDU42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xKzKg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iWqj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RMOAAD6BwAAAAAAAPsRAAQCFAAA&#10;AAAABAUkAPz73AD8A9v///PrAAAAAAAAAAAAgP9/AAAAAAAAAAAAAAAAAAEGDDAAAgFlAP8AD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UAAgHlAPz73AD8AOMAAAnx///t&#10;8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x3Oxs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iJDLL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DRUAAAAAAAAAAAAA+xEABAIUAAAAAAAAAAAAAAAAAAAAAAABAvYA+wHlAAAA&#10;AP//8+sAAAAAAAAAAAAAAAAAAAAAAAAAAAEhIQgA4OceAAYFLAD/ABkAAAAAAAAAAAAC/9sA+f7X&#10;AAD35v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x/rhLAAALs0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oQhe9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">
              <v:group id="Skupina 1222340775" o:spid="_x0000_s1027" style="position:absolute;left:1448;width:64199;height:10953" coordsize="64198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">
                <v:group id="Skupina 938955727" o:spid="_x0000_s1028" style="position:absolute;left:26003;width:38195;height:10953" coordsize="38195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828202635" o:spid="_x0000_s1029" type="#_x0000_t202" style="position:absolute;width:38195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" filled="f" stroked="f" strokeweight=".5pt">
                    <v:textbox>
                      <w:txbxContent>
                        <w:p w14:paraId="77DE02FD" w14:textId="77777777" w:rsidR="00791B67" w:rsidRPr="00C95ABB" w:rsidRDefault="00791B67" w:rsidP="00791B67">
                          <w:pPr>
                            <w:contextualSpacing/>
                            <w:jc w:val="right"/>
                            <w:rPr>
                              <w:b/>
                              <w:bCs/>
                              <w:color w:val="A50343" w:themeColor="accent5"/>
                              <w:sz w:val="40"/>
                              <w:szCs w:val="32"/>
                            </w:rPr>
                          </w:pPr>
                          <w:r w:rsidRPr="00C95ABB">
                            <w:rPr>
                              <w:b/>
                              <w:bCs/>
                              <w:color w:val="A50343" w:themeColor="accent5"/>
                              <w:sz w:val="40"/>
                              <w:szCs w:val="32"/>
                            </w:rPr>
                            <w:t>Tisková zpráva</w:t>
                          </w:r>
                        </w:p>
                        <w:p w14:paraId="1B25962E" w14:textId="77777777" w:rsidR="00791B67" w:rsidRPr="00C95ABB" w:rsidRDefault="00791B67" w:rsidP="00791B67">
                          <w:pPr>
                            <w:contextualSpacing/>
                            <w:jc w:val="right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Národní muzeum</w:t>
                          </w:r>
                        </w:p>
                      </w:txbxContent>
                    </v:textbox>
                  </v:shape>
                  <v:shape id="Textové pole 2" o:spid="_x0000_s1030" type="#_x0000_t202" style="position:absolute;left:15049;top:8477;width:2304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" filled="f" stroked="f">
                    <v:textbox>
                      <w:txbxContent>
                        <w:p w14:paraId="5408C0DA" w14:textId="77777777" w:rsidR="00791B67" w:rsidRPr="00C95ABB" w:rsidRDefault="00791B67" w:rsidP="00791B67">
                          <w:pPr>
                            <w:jc w:val="right"/>
                            <w:rPr>
                              <w:szCs w:val="20"/>
                            </w:rPr>
                          </w:pPr>
                          <w:r w:rsidRPr="00C95ABB">
                            <w:rPr>
                              <w:szCs w:val="20"/>
                            </w:rPr>
                            <w:t>www.nm.cz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974320828" o:spid="_x0000_s1031" type="#_x0000_t75" style="position:absolute;width:18300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">
                  <v:imagedata r:id="rId2" o:title=""/>
                </v:shape>
              </v:group>
              <v:line id="Přímá spojnice 1" o:spid="_x0000_s1032" style="position:absolute;visibility:visible;mso-wrap-style:square" from="0,8365" to="67267,8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" strokecolor="gray [3207]" strokeweight="1.5pt">
                <v:stroke joinstyle="miter"/>
              </v:lin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C63"/>
    <w:rsid w:val="0013371D"/>
    <w:rsid w:val="00141B66"/>
    <w:rsid w:val="001C2440"/>
    <w:rsid w:val="001C35C2"/>
    <w:rsid w:val="00241B90"/>
    <w:rsid w:val="002B5B80"/>
    <w:rsid w:val="00305BB0"/>
    <w:rsid w:val="00315AFC"/>
    <w:rsid w:val="00360B19"/>
    <w:rsid w:val="00365B5E"/>
    <w:rsid w:val="003C3C33"/>
    <w:rsid w:val="003C47A6"/>
    <w:rsid w:val="003D37F3"/>
    <w:rsid w:val="003F5C33"/>
    <w:rsid w:val="00424C1A"/>
    <w:rsid w:val="0044263A"/>
    <w:rsid w:val="00445956"/>
    <w:rsid w:val="004771EF"/>
    <w:rsid w:val="0047726F"/>
    <w:rsid w:val="004A23E8"/>
    <w:rsid w:val="004C32B9"/>
    <w:rsid w:val="004F249F"/>
    <w:rsid w:val="005002D0"/>
    <w:rsid w:val="00506C67"/>
    <w:rsid w:val="00542471"/>
    <w:rsid w:val="0054684C"/>
    <w:rsid w:val="005B4EDE"/>
    <w:rsid w:val="005C2254"/>
    <w:rsid w:val="005D0B9D"/>
    <w:rsid w:val="005E19D1"/>
    <w:rsid w:val="006215BC"/>
    <w:rsid w:val="006219DF"/>
    <w:rsid w:val="00637C21"/>
    <w:rsid w:val="0064090B"/>
    <w:rsid w:val="00670074"/>
    <w:rsid w:val="0069080B"/>
    <w:rsid w:val="006D484C"/>
    <w:rsid w:val="0070031F"/>
    <w:rsid w:val="00734526"/>
    <w:rsid w:val="00740A42"/>
    <w:rsid w:val="00791B67"/>
    <w:rsid w:val="0081290C"/>
    <w:rsid w:val="00841624"/>
    <w:rsid w:val="0089770D"/>
    <w:rsid w:val="008F0A15"/>
    <w:rsid w:val="00936FBB"/>
    <w:rsid w:val="00946D50"/>
    <w:rsid w:val="00967900"/>
    <w:rsid w:val="009B1A3E"/>
    <w:rsid w:val="009D1850"/>
    <w:rsid w:val="009D63D3"/>
    <w:rsid w:val="009E5FD6"/>
    <w:rsid w:val="00A0042C"/>
    <w:rsid w:val="00A12A10"/>
    <w:rsid w:val="00A778DF"/>
    <w:rsid w:val="00A94BD8"/>
    <w:rsid w:val="00A95141"/>
    <w:rsid w:val="00AD11C1"/>
    <w:rsid w:val="00B97385"/>
    <w:rsid w:val="00BA1FB7"/>
    <w:rsid w:val="00BD7B20"/>
    <w:rsid w:val="00BE6660"/>
    <w:rsid w:val="00BF0020"/>
    <w:rsid w:val="00C502AA"/>
    <w:rsid w:val="00C86F2E"/>
    <w:rsid w:val="00C87211"/>
    <w:rsid w:val="00C90B50"/>
    <w:rsid w:val="00CA1D8F"/>
    <w:rsid w:val="00CB0F41"/>
    <w:rsid w:val="00CC240B"/>
    <w:rsid w:val="00D801F0"/>
    <w:rsid w:val="00D83351"/>
    <w:rsid w:val="00D869A0"/>
    <w:rsid w:val="00D9453D"/>
    <w:rsid w:val="00DE108B"/>
    <w:rsid w:val="00DE4581"/>
    <w:rsid w:val="00E0025E"/>
    <w:rsid w:val="00E44364"/>
    <w:rsid w:val="00EB63FA"/>
    <w:rsid w:val="00F13AC9"/>
    <w:rsid w:val="00F41171"/>
    <w:rsid w:val="00F4673D"/>
    <w:rsid w:val="00F64C63"/>
    <w:rsid w:val="00F85FB0"/>
    <w:rsid w:val="00F914DF"/>
    <w:rsid w:val="00FD3667"/>
    <w:rsid w:val="00FE016E"/>
    <w:rsid w:val="00FF532E"/>
    <w:rsid w:val="00FF54D6"/>
    <w:rsid w:val="05E45E8A"/>
    <w:rsid w:val="0756EA42"/>
    <w:rsid w:val="09296BF8"/>
    <w:rsid w:val="0B821161"/>
    <w:rsid w:val="0BB39604"/>
    <w:rsid w:val="0C84A1B0"/>
    <w:rsid w:val="0E5CAF3C"/>
    <w:rsid w:val="0E9CC8E5"/>
    <w:rsid w:val="0FB54E8C"/>
    <w:rsid w:val="114A150F"/>
    <w:rsid w:val="11DD50FB"/>
    <w:rsid w:val="16BB3760"/>
    <w:rsid w:val="1E31011E"/>
    <w:rsid w:val="25BE1D2C"/>
    <w:rsid w:val="25F7E628"/>
    <w:rsid w:val="260F2B56"/>
    <w:rsid w:val="2F850FD3"/>
    <w:rsid w:val="32F2D681"/>
    <w:rsid w:val="33B3D407"/>
    <w:rsid w:val="37940E99"/>
    <w:rsid w:val="398208C6"/>
    <w:rsid w:val="44A61CCD"/>
    <w:rsid w:val="47B519DC"/>
    <w:rsid w:val="4B1A9ADB"/>
    <w:rsid w:val="4BA56075"/>
    <w:rsid w:val="5485CD8E"/>
    <w:rsid w:val="57739C3F"/>
    <w:rsid w:val="5BCEE480"/>
    <w:rsid w:val="5E1B6653"/>
    <w:rsid w:val="5F60642C"/>
    <w:rsid w:val="60466558"/>
    <w:rsid w:val="61984203"/>
    <w:rsid w:val="641B4F24"/>
    <w:rsid w:val="6A3E8046"/>
    <w:rsid w:val="6BC0EBA0"/>
    <w:rsid w:val="6EBA631E"/>
    <w:rsid w:val="7641D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10513"/>
  <w15:chartTrackingRefBased/>
  <w15:docId w15:val="{50108422-B96B-4A28-A0DB-A4A8C2209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0A15"/>
    <w:pPr>
      <w:spacing w:after="120" w:line="276" w:lineRule="auto"/>
    </w:pPr>
    <w:rPr>
      <w:rFonts w:eastAsiaTheme="minorEastAsia"/>
      <w:kern w:val="0"/>
      <w:szCs w:val="21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91B6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A5A5A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1B6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A5A5A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1B6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A5A5A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1B6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A5A5A5" w:themeColor="accent1" w:themeShade="BF"/>
      <w:kern w:val="2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1B6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A5A5A5" w:themeColor="accent1" w:themeShade="BF"/>
      <w:kern w:val="2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1B6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1B6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1B6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1B6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1B67"/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1B67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1B67"/>
    <w:rPr>
      <w:rFonts w:eastAsiaTheme="majorEastAsia" w:cstheme="majorBidi"/>
      <w:color w:val="A5A5A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1B67"/>
    <w:rPr>
      <w:rFonts w:eastAsiaTheme="majorEastAsia" w:cstheme="majorBidi"/>
      <w:i/>
      <w:iCs/>
      <w:color w:val="A5A5A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1B67"/>
    <w:rPr>
      <w:rFonts w:eastAsiaTheme="majorEastAsia" w:cstheme="majorBidi"/>
      <w:color w:val="A5A5A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1B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1B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1B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1B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1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91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1B67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91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1B67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91B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1B67"/>
    <w:pPr>
      <w:spacing w:after="0" w:line="240" w:lineRule="auto"/>
      <w:ind w:left="720"/>
      <w:contextualSpacing/>
    </w:pPr>
    <w:rPr>
      <w:rFonts w:eastAsiaTheme="minorHAnsi"/>
      <w:kern w:val="2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91B67"/>
    <w:rPr>
      <w:i/>
      <w:iCs/>
      <w:color w:val="A5A5A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1B67"/>
    <w:pPr>
      <w:pBdr>
        <w:top w:val="single" w:sz="4" w:space="10" w:color="A5A5A5" w:themeColor="accent1" w:themeShade="BF"/>
        <w:bottom w:val="single" w:sz="4" w:space="10" w:color="A5A5A5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A5A5A5" w:themeColor="accent1" w:themeShade="BF"/>
      <w:kern w:val="2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1B67"/>
    <w:rPr>
      <w:i/>
      <w:iCs/>
      <w:color w:val="A5A5A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1B67"/>
    <w:rPr>
      <w:b/>
      <w:bCs/>
      <w:smallCaps/>
      <w:color w:val="A5A5A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91B6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Cs w:val="24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791B67"/>
  </w:style>
  <w:style w:type="paragraph" w:styleId="Zpat">
    <w:name w:val="footer"/>
    <w:basedOn w:val="Normln"/>
    <w:link w:val="ZpatChar"/>
    <w:uiPriority w:val="99"/>
    <w:unhideWhenUsed/>
    <w:rsid w:val="00791B6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Cs w:val="24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791B67"/>
  </w:style>
  <w:style w:type="character" w:styleId="Hypertextovodkaz">
    <w:name w:val="Hyperlink"/>
    <w:unhideWhenUsed/>
    <w:rsid w:val="00F64C63"/>
    <w:rPr>
      <w:color w:val="0000FF"/>
      <w:u w:val="single"/>
    </w:rPr>
  </w:style>
  <w:style w:type="paragraph" w:customStyle="1" w:styleId="paragraph">
    <w:name w:val="paragraph"/>
    <w:basedOn w:val="Normln"/>
    <w:rsid w:val="00F64C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ormaltextrun">
    <w:name w:val="normaltextrun"/>
    <w:basedOn w:val="Standardnpsmoodstavce"/>
    <w:rsid w:val="00F64C63"/>
  </w:style>
  <w:style w:type="character" w:customStyle="1" w:styleId="eop">
    <w:name w:val="eop"/>
    <w:basedOn w:val="Standardnpsmoodstavce"/>
    <w:rsid w:val="00F64C63"/>
  </w:style>
  <w:style w:type="paragraph" w:styleId="Normlnweb">
    <w:name w:val="Normal (Web)"/>
    <w:basedOn w:val="Normln"/>
    <w:uiPriority w:val="99"/>
    <w:semiHidden/>
    <w:unhideWhenUsed/>
    <w:rsid w:val="00F64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64C63"/>
    <w:rPr>
      <w:b/>
      <w:bCs/>
    </w:rPr>
  </w:style>
  <w:style w:type="paragraph" w:styleId="Revize">
    <w:name w:val="Revision"/>
    <w:hidden/>
    <w:uiPriority w:val="99"/>
    <w:semiHidden/>
    <w:rsid w:val="00D869A0"/>
  </w:style>
  <w:style w:type="character" w:styleId="Nevyeenzmnka">
    <w:name w:val="Unresolved Mention"/>
    <w:basedOn w:val="Standardnpsmoodstavce"/>
    <w:uiPriority w:val="99"/>
    <w:semiHidden/>
    <w:unhideWhenUsed/>
    <w:rsid w:val="00A778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kristina.kvapilova@nm.cz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nm.cz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pelovaal\OneDrive%20-%20N&#225;rodn&#237;%20muzeum\Plocha\&#352;ablony\Hlavn&#237;%20&#353;ablony\2026_TZ_CJ_Narodni%20muzeum%20(1).dotx" TargetMode="External"/></Relationships>
</file>

<file path=word/theme/theme1.xml><?xml version="1.0" encoding="utf-8"?>
<a:theme xmlns:a="http://schemas.openxmlformats.org/drawingml/2006/main" name="NM_tiskove zpravy">
  <a:themeElements>
    <a:clrScheme name="Vlastní 3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A50343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DB50746B2A9D41ABC189001B016790" ma:contentTypeVersion="15" ma:contentTypeDescription="Vytvoří nový dokument" ma:contentTypeScope="" ma:versionID="cfcc81633130c47d8800aa453234062a">
  <xsd:schema xmlns:xsd="http://www.w3.org/2001/XMLSchema" xmlns:xs="http://www.w3.org/2001/XMLSchema" xmlns:p="http://schemas.microsoft.com/office/2006/metadata/properties" xmlns:ns2="2d9ce523-f8e2-4dd5-92a5-b236bf62576e" xmlns:ns3="2247973e-d057-4f04-b03e-9a3b401842cc" targetNamespace="http://schemas.microsoft.com/office/2006/metadata/properties" ma:root="true" ma:fieldsID="6050e9bfa29421898015bf3db77ed9cc" ns2:_="" ns3:_="">
    <xsd:import namespace="2d9ce523-f8e2-4dd5-92a5-b236bf62576e"/>
    <xsd:import namespace="2247973e-d057-4f04-b03e-9a3b401842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ce523-f8e2-4dd5-92a5-b236bf6257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978bf944-40fa-4bdf-8174-be75f92a9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7973e-d057-4f04-b03e-9a3b401842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d68b9a6-8354-4b24-aefb-6bc2ff283b73}" ma:internalName="TaxCatchAll" ma:showField="CatchAllData" ma:web="2247973e-d057-4f04-b03e-9a3b40184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ce523-f8e2-4dd5-92a5-b236bf62576e">
      <Terms xmlns="http://schemas.microsoft.com/office/infopath/2007/PartnerControls"/>
    </lcf76f155ced4ddcb4097134ff3c332f>
    <TaxCatchAll xmlns="2247973e-d057-4f04-b03e-9a3b401842cc" xsi:nil="true"/>
  </documentManagement>
</p:properties>
</file>

<file path=customXml/itemProps1.xml><?xml version="1.0" encoding="utf-8"?>
<ds:datastoreItem xmlns:ds="http://schemas.openxmlformats.org/officeDocument/2006/customXml" ds:itemID="{50A15240-98D5-4568-A4A8-310515D568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C31D14-ADC5-4D72-9382-CE3947C27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ce523-f8e2-4dd5-92a5-b236bf62576e"/>
    <ds:schemaRef ds:uri="2247973e-d057-4f04-b03e-9a3b40184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8A16FF-FDE5-4566-B5BE-C5AE8D713FBF}">
  <ds:schemaRefs>
    <ds:schemaRef ds:uri="http://schemas.microsoft.com/office/2006/metadata/properties"/>
    <ds:schemaRef ds:uri="http://schemas.microsoft.com/office/infopath/2007/PartnerControls"/>
    <ds:schemaRef ds:uri="2d9ce523-f8e2-4dd5-92a5-b236bf62576e"/>
    <ds:schemaRef ds:uri="2247973e-d057-4f04-b03e-9a3b401842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2026_TZ_CJ_Narodni muzeum (1).dotx</Template>
  <TotalTime>298</TotalTime>
  <Pages>2</Pages>
  <Words>573</Words>
  <Characters>3382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Dospělová Alena</dc:creator>
  <cp:keywords/>
  <dc:description/>
  <cp:lastModifiedBy>Dospělová Alena</cp:lastModifiedBy>
  <cp:revision>48</cp:revision>
  <dcterms:created xsi:type="dcterms:W3CDTF">2026-04-01T11:58:00Z</dcterms:created>
  <dcterms:modified xsi:type="dcterms:W3CDTF">2026-08-20T13:18:00Z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0x01010060DB50746B2A9D41ABC189001B016790</vt:lpwstr>
  </property>
  <property fmtid="{D5CDD505-2E9C-101B-9397-08002B2CF9AE}" pid="3" name="MediaServiceImageTags">
    <vt:lpwstr/>
  </property>
  <property fmtid="{D5CDD505-2E9C-101B-9397-08002B2CF9AE}" pid="4" name="docLang">
    <vt:lpwstr>cs</vt:lpwstr>
  </property>
</Properties>
</file>